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076C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ПЛАН РАБОТЫ на </w:t>
            </w:r>
            <w:r w:rsidR="00F27461">
              <w:rPr>
                <w:b/>
                <w:bCs/>
                <w:color w:val="000000"/>
                <w:sz w:val="28"/>
                <w:szCs w:val="28"/>
                <w:lang w:eastAsia="en-US"/>
              </w:rPr>
              <w:t>февраль 2016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762D83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Default="00E246BB" w:rsidP="00231248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251C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1C9" w:rsidRDefault="0063548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5251C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51C9" w:rsidRDefault="00F27461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01.02.</w:t>
            </w:r>
          </w:p>
          <w:p w:rsidR="00F27461" w:rsidRDefault="00F27461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16.02.</w:t>
            </w:r>
          </w:p>
          <w:p w:rsidR="00F27461" w:rsidRDefault="00F27461" w:rsidP="00ED1B0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5251C9" w:rsidRDefault="005251C9">
            <w:r w:rsidRPr="00120F02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Совет глав МО </w:t>
            </w:r>
            <w:r w:rsidR="00F27461">
              <w:rPr>
                <w:color w:val="000000"/>
                <w:lang w:eastAsia="en-US"/>
              </w:rPr>
              <w:t xml:space="preserve"> Верещагинского </w:t>
            </w:r>
            <w:r>
              <w:rPr>
                <w:color w:val="000000"/>
                <w:lang w:eastAsia="en-US"/>
              </w:rPr>
              <w:t>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E5E0F" w:rsidRDefault="00076C5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BE5E0F" w:rsidRDefault="00BE5E0F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753B56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Pr="00076C5D" w:rsidRDefault="00753B56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депутатов Земского собрания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56" w:rsidRDefault="007A17DB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3B56" w:rsidRDefault="00753B56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F27461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Pr="00076C5D" w:rsidRDefault="00F27461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Default="00F27461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рабочей группы администрации</w:t>
            </w:r>
            <w:r w:rsidR="005657E5">
              <w:rPr>
                <w:color w:val="000000"/>
                <w:lang w:eastAsia="en-US"/>
              </w:rPr>
              <w:t xml:space="preserve"> Верещагинского муниципального района</w:t>
            </w:r>
            <w:r>
              <w:rPr>
                <w:color w:val="000000"/>
                <w:lang w:eastAsia="en-US"/>
              </w:rPr>
              <w:t xml:space="preserve"> по обеспечению работы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Default="00F27461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7461" w:rsidRPr="0088471E" w:rsidRDefault="005657E5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</w:t>
            </w:r>
            <w:r w:rsidR="00F27461">
              <w:rPr>
                <w:color w:val="000000"/>
                <w:lang w:eastAsia="en-US"/>
              </w:rPr>
              <w:t>редседатель ТИК</w:t>
            </w:r>
          </w:p>
        </w:tc>
      </w:tr>
      <w:tr w:rsidR="00F27461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Pr="00076C5D" w:rsidRDefault="00F27461" w:rsidP="00076C5D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Default="00F27461" w:rsidP="00B34A5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</w:t>
            </w:r>
            <w:r w:rsidR="005657E5">
              <w:rPr>
                <w:color w:val="000000"/>
                <w:lang w:eastAsia="en-US"/>
              </w:rPr>
              <w:t>дание межведомственной рабочей группы при администрации района по оказанию содействия в проведении избирательных кампаний 2016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461" w:rsidRDefault="005657E5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27461" w:rsidRDefault="005657E5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DA35A1" w:rsidTr="00D16454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Pr="00076C5D" w:rsidRDefault="00DA35A1" w:rsidP="00076C5D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Default="000E5392" w:rsidP="0063548B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>Участие в конференциях с представителями ВОИ, ВОС и ВОГ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A1" w:rsidRPr="001734FC" w:rsidRDefault="000E5392" w:rsidP="00B34A5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A35A1" w:rsidRPr="0088471E" w:rsidRDefault="00DA35A1" w:rsidP="00B34A51">
            <w:pPr>
              <w:rPr>
                <w:color w:val="000000"/>
                <w:lang w:eastAsia="en-US"/>
              </w:rPr>
            </w:pPr>
            <w:r w:rsidRPr="0088471E"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BE5E0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IV. Проведение мероприятий в рамках программы развития политической</w:t>
            </w:r>
          </w:p>
          <w:p w:rsidR="00BE5E0F" w:rsidRDefault="00BE5E0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BE5E0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ТИК, председатель МИК</w:t>
            </w:r>
          </w:p>
        </w:tc>
      </w:tr>
      <w:tr w:rsidR="00BE5E0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Pr="00076C5D" w:rsidRDefault="00BE5E0F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Работа выставочного стенда ТИК Верещагинского МР в МБУК «</w:t>
            </w:r>
            <w:proofErr w:type="spellStart"/>
            <w:r>
              <w:rPr>
                <w:rFonts w:eastAsiaTheme="minorEastAsia"/>
                <w:lang w:eastAsia="en-US"/>
              </w:rPr>
              <w:t>Верещагинская</w:t>
            </w:r>
            <w:proofErr w:type="spellEnd"/>
            <w:r>
              <w:rPr>
                <w:rFonts w:eastAsiaTheme="minorEastAsia"/>
                <w:lang w:eastAsia="en-US"/>
              </w:rPr>
              <w:t xml:space="preserve">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E5E0F" w:rsidRDefault="00BE5E0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076C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Игра-тренинг «Не упусти свой шанс!» </w:t>
            </w:r>
            <w:proofErr w:type="gramStart"/>
            <w:r w:rsidR="00F27461">
              <w:rPr>
                <w:rFonts w:eastAsiaTheme="minorEastAsia"/>
                <w:lang w:eastAsia="en-US"/>
              </w:rPr>
              <w:t>с</w:t>
            </w:r>
            <w:proofErr w:type="gramEnd"/>
            <w:r w:rsidR="00F27461">
              <w:rPr>
                <w:rFonts w:eastAsiaTheme="minorEastAsia"/>
                <w:lang w:eastAsia="en-US"/>
              </w:rPr>
              <w:t xml:space="preserve"> старшеклассниками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76C5D" w:rsidRDefault="00076C5D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076C5D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Pr="00076C5D" w:rsidRDefault="00076C5D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Заседание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C5D" w:rsidRDefault="00076C5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76C5D" w:rsidRDefault="00076C5D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E23C19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Pr="00076C5D" w:rsidRDefault="00E23C19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Default="00E23C19" w:rsidP="00F27461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Деловая игра «Выборы президента» на базе </w:t>
            </w:r>
            <w:r w:rsidR="00F27461">
              <w:rPr>
                <w:rFonts w:eastAsiaTheme="minorEastAsia"/>
                <w:lang w:eastAsia="en-US"/>
              </w:rPr>
              <w:t>МБОУ СОШ 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C19" w:rsidRDefault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3C19" w:rsidRDefault="00E23C19" w:rsidP="00E23C19">
            <w:pPr>
              <w:jc w:val="center"/>
              <w:rPr>
                <w:color w:val="000000"/>
                <w:lang w:eastAsia="en-US"/>
              </w:rPr>
            </w:pPr>
            <w:r w:rsidRPr="0081028B">
              <w:rPr>
                <w:color w:val="000000"/>
                <w:lang w:eastAsia="en-US"/>
              </w:rPr>
              <w:t>председатель ТИК</w:t>
            </w:r>
          </w:p>
          <w:p w:rsidR="00E23C19" w:rsidRPr="0081028B" w:rsidRDefault="00E23C19" w:rsidP="00E23C19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FA363B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63B" w:rsidRPr="00076C5D" w:rsidRDefault="00FA363B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63B" w:rsidRDefault="00FA363B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Заседание  членов «Клуба  молодого избирателя»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63B" w:rsidRDefault="00FA363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363B" w:rsidRDefault="00FA363B" w:rsidP="00FA363B">
            <w:pPr>
              <w:jc w:val="center"/>
              <w:rPr>
                <w:color w:val="000000"/>
                <w:lang w:eastAsia="en-US"/>
              </w:rPr>
            </w:pPr>
            <w:r w:rsidRPr="0081028B">
              <w:rPr>
                <w:color w:val="000000"/>
                <w:lang w:eastAsia="en-US"/>
              </w:rPr>
              <w:t>председатель ТИК</w:t>
            </w:r>
          </w:p>
          <w:p w:rsidR="00FA363B" w:rsidRPr="0081028B" w:rsidRDefault="00FA363B" w:rsidP="00FA363B">
            <w:pPr>
              <w:jc w:val="center"/>
              <w:rPr>
                <w:color w:val="000000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7B46FB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6FB" w:rsidRPr="00076C5D" w:rsidRDefault="007B46FB" w:rsidP="00076C5D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6FB" w:rsidRDefault="007B46FB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Обучение членов УИК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6FB" w:rsidRDefault="007B46F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отдельному графику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46FB" w:rsidRPr="0081028B" w:rsidRDefault="007B46FB" w:rsidP="00FA363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5046D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046D" w:rsidRDefault="0055046D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Размещение материалов в местных СМИ (газеты «Заря» и «Верещагинский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55046D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Pr="00076C5D" w:rsidRDefault="0055046D" w:rsidP="00076C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Взаимодействие с УФМС по Пермскому краю, отделом </w:t>
            </w:r>
            <w:r>
              <w:rPr>
                <w:color w:val="000000"/>
                <w:lang w:eastAsia="en-US"/>
              </w:rPr>
              <w:lastRenderedPageBreak/>
              <w:t xml:space="preserve">ЗАГС, РВК, </w:t>
            </w:r>
            <w:proofErr w:type="spellStart"/>
            <w:r>
              <w:rPr>
                <w:color w:val="000000"/>
                <w:lang w:eastAsia="en-US"/>
              </w:rPr>
              <w:t>Верещагинским</w:t>
            </w:r>
            <w:proofErr w:type="spellEnd"/>
            <w:r>
              <w:rPr>
                <w:color w:val="00000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в течение </w:t>
            </w:r>
            <w:r>
              <w:rPr>
                <w:color w:val="000000"/>
                <w:lang w:eastAsia="en-US"/>
              </w:rPr>
              <w:lastRenderedPageBreak/>
              <w:t>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5046D" w:rsidRDefault="0055046D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председатель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VI. Иные мероприятия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 w:rsidP="009464C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Размещение </w:t>
            </w:r>
            <w:r w:rsidR="00E23C19">
              <w:rPr>
                <w:color w:val="000000"/>
                <w:lang w:eastAsia="en-US"/>
              </w:rPr>
              <w:t xml:space="preserve"> актуальной </w:t>
            </w:r>
            <w:r>
              <w:rPr>
                <w:color w:val="000000"/>
                <w:lang w:eastAsia="en-US"/>
              </w:rPr>
              <w:t>информации</w:t>
            </w:r>
            <w:r w:rsidR="00E23C19">
              <w:rPr>
                <w:color w:val="000000"/>
                <w:lang w:eastAsia="en-US"/>
              </w:rPr>
              <w:t xml:space="preserve"> о деятельности ТИК и МИК </w:t>
            </w:r>
            <w:r>
              <w:rPr>
                <w:color w:val="000000"/>
                <w:lang w:eastAsia="en-US"/>
              </w:rPr>
              <w:t xml:space="preserve"> на информационном стенде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3C1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  <w:p w:rsidR="005C74A9" w:rsidRDefault="00E23C1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МИК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C9500E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color w:val="000000"/>
                <w:lang w:eastAsia="en-US"/>
              </w:rPr>
              <w:t>ВКонтакте</w:t>
            </w:r>
            <w:proofErr w:type="spellEnd"/>
            <w:r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МИК, секретарь МИК</w:t>
            </w:r>
          </w:p>
        </w:tc>
      </w:tr>
      <w:tr w:rsidR="005C74A9" w:rsidTr="00884B19">
        <w:trPr>
          <w:trHeight w:val="690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884B1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о деятельности ТИК и МИК на радиостанциях «Верещагинское радио» и «Европа плюс»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C9500E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C9500E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ТИК, секретарь ТИК</w:t>
            </w:r>
          </w:p>
        </w:tc>
      </w:tr>
      <w:tr w:rsidR="005C74A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A9" w:rsidRDefault="005C74A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5C74A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C74A9" w:rsidRDefault="005C74A9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Контроль за организацией процесса обучения организаторов выборов </w:t>
            </w:r>
            <w:proofErr w:type="gramStart"/>
            <w:r>
              <w:rPr>
                <w:color w:val="000000"/>
                <w:lang w:eastAsia="en-US"/>
              </w:rPr>
              <w:t>в</w:t>
            </w:r>
            <w:proofErr w:type="gramEnd"/>
            <w:r>
              <w:rPr>
                <w:color w:val="000000"/>
                <w:lang w:eastAsia="en-US"/>
              </w:rPr>
              <w:t xml:space="preserve"> закрепленных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предоставлением и исполнением планов работы закрепленных ТИК на месяц, </w:t>
            </w:r>
            <w:r w:rsidR="00F27461">
              <w:rPr>
                <w:color w:val="000000"/>
                <w:lang w:eastAsia="en-US"/>
              </w:rPr>
              <w:t xml:space="preserve"> квартал, </w:t>
            </w:r>
            <w:r>
              <w:rPr>
                <w:color w:val="000000"/>
                <w:lang w:eastAsia="en-US"/>
              </w:rPr>
              <w:t>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5C74A9" w:rsidP="00B34A5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C74A9" w:rsidTr="005C74A9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A9" w:rsidRPr="00076C5D" w:rsidRDefault="005C74A9" w:rsidP="00076C5D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777AEB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Методологическая помощь </w:t>
            </w:r>
            <w:r w:rsidR="00777AEB">
              <w:rPr>
                <w:color w:val="000000"/>
                <w:lang w:eastAsia="en-US"/>
              </w:rPr>
              <w:t xml:space="preserve">сотрудникам </w:t>
            </w:r>
            <w:proofErr w:type="gramStart"/>
            <w:r w:rsidR="00777AEB">
              <w:rPr>
                <w:color w:val="000000"/>
                <w:lang w:eastAsia="en-US"/>
              </w:rPr>
              <w:t>закрепленных</w:t>
            </w:r>
            <w:proofErr w:type="gramEnd"/>
            <w:r w:rsidR="00777AEB">
              <w:rPr>
                <w:color w:val="000000"/>
                <w:lang w:eastAsia="en-US"/>
              </w:rPr>
              <w:t xml:space="preserve">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C74A9" w:rsidRDefault="005C74A9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C74A9" w:rsidRDefault="00777AEB" w:rsidP="00F426B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Председатель, секретарь,</w:t>
            </w:r>
            <w:r w:rsidR="005C74A9">
              <w:rPr>
                <w:color w:val="000000"/>
                <w:lang w:eastAsia="en-US"/>
              </w:rPr>
              <w:t xml:space="preserve"> бухгалтер ТИК</w:t>
            </w:r>
          </w:p>
        </w:tc>
      </w:tr>
    </w:tbl>
    <w:p w:rsidR="00231248" w:rsidRDefault="00231248" w:rsidP="00E246BB"/>
    <w:p w:rsidR="00E246BB" w:rsidRDefault="00E246BB" w:rsidP="00E246BB">
      <w:r>
        <w:t xml:space="preserve">Председатель комиссии          </w:t>
      </w:r>
      <w:r w:rsidR="00231248">
        <w:t xml:space="preserve"> </w:t>
      </w:r>
      <w:r>
        <w:t xml:space="preserve">                                                           _______  С. Ю. </w:t>
      </w:r>
      <w:proofErr w:type="spellStart"/>
      <w:r>
        <w:t>Бардасова</w:t>
      </w:r>
      <w:proofErr w:type="spellEnd"/>
    </w:p>
    <w:sectPr w:rsidR="00E246BB" w:rsidSect="00BE5E0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643E5"/>
    <w:multiLevelType w:val="hybridMultilevel"/>
    <w:tmpl w:val="0C70A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A388A"/>
    <w:multiLevelType w:val="hybridMultilevel"/>
    <w:tmpl w:val="AE92B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11689"/>
    <w:multiLevelType w:val="hybridMultilevel"/>
    <w:tmpl w:val="5D504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30BA7"/>
    <w:multiLevelType w:val="hybridMultilevel"/>
    <w:tmpl w:val="86A05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9769F"/>
    <w:multiLevelType w:val="hybridMultilevel"/>
    <w:tmpl w:val="142EA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72507"/>
    <w:multiLevelType w:val="hybridMultilevel"/>
    <w:tmpl w:val="7F14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F27461"/>
    <w:rsid w:val="00046EB6"/>
    <w:rsid w:val="000557A0"/>
    <w:rsid w:val="00060984"/>
    <w:rsid w:val="00076C5D"/>
    <w:rsid w:val="0008595B"/>
    <w:rsid w:val="00090B1B"/>
    <w:rsid w:val="000B363A"/>
    <w:rsid w:val="000C08FD"/>
    <w:rsid w:val="000E4CB7"/>
    <w:rsid w:val="000E5392"/>
    <w:rsid w:val="000F0B54"/>
    <w:rsid w:val="000F4BA0"/>
    <w:rsid w:val="00141466"/>
    <w:rsid w:val="00150D95"/>
    <w:rsid w:val="00170767"/>
    <w:rsid w:val="00180C05"/>
    <w:rsid w:val="001A469F"/>
    <w:rsid w:val="001F31D7"/>
    <w:rsid w:val="001F7D33"/>
    <w:rsid w:val="0020670A"/>
    <w:rsid w:val="00231248"/>
    <w:rsid w:val="00242F50"/>
    <w:rsid w:val="00260605"/>
    <w:rsid w:val="00292FC3"/>
    <w:rsid w:val="00294855"/>
    <w:rsid w:val="002B1A41"/>
    <w:rsid w:val="002D4357"/>
    <w:rsid w:val="0030102E"/>
    <w:rsid w:val="003079A4"/>
    <w:rsid w:val="003240C4"/>
    <w:rsid w:val="00362A42"/>
    <w:rsid w:val="00366127"/>
    <w:rsid w:val="003C0329"/>
    <w:rsid w:val="003C5000"/>
    <w:rsid w:val="00436DBD"/>
    <w:rsid w:val="0046761E"/>
    <w:rsid w:val="00475587"/>
    <w:rsid w:val="0049020E"/>
    <w:rsid w:val="004A5A3A"/>
    <w:rsid w:val="004D6504"/>
    <w:rsid w:val="004F1749"/>
    <w:rsid w:val="005251C9"/>
    <w:rsid w:val="00530397"/>
    <w:rsid w:val="0055046D"/>
    <w:rsid w:val="005657E5"/>
    <w:rsid w:val="005C74A9"/>
    <w:rsid w:val="005D05D1"/>
    <w:rsid w:val="00627871"/>
    <w:rsid w:val="0063548B"/>
    <w:rsid w:val="00653C82"/>
    <w:rsid w:val="00683BCB"/>
    <w:rsid w:val="006D71E9"/>
    <w:rsid w:val="0070107A"/>
    <w:rsid w:val="00701B26"/>
    <w:rsid w:val="007428FC"/>
    <w:rsid w:val="00753B56"/>
    <w:rsid w:val="00762D83"/>
    <w:rsid w:val="00771987"/>
    <w:rsid w:val="00775E0F"/>
    <w:rsid w:val="00777AEB"/>
    <w:rsid w:val="007837D6"/>
    <w:rsid w:val="007850A5"/>
    <w:rsid w:val="00785189"/>
    <w:rsid w:val="007A17DB"/>
    <w:rsid w:val="007B46FB"/>
    <w:rsid w:val="007C7B97"/>
    <w:rsid w:val="007D49E1"/>
    <w:rsid w:val="007F6B32"/>
    <w:rsid w:val="0081028B"/>
    <w:rsid w:val="008116C5"/>
    <w:rsid w:val="00833D9D"/>
    <w:rsid w:val="0084323C"/>
    <w:rsid w:val="0085505C"/>
    <w:rsid w:val="008645B3"/>
    <w:rsid w:val="00865B4D"/>
    <w:rsid w:val="00884B19"/>
    <w:rsid w:val="008A6A62"/>
    <w:rsid w:val="008C5E5B"/>
    <w:rsid w:val="008D5BBC"/>
    <w:rsid w:val="00923937"/>
    <w:rsid w:val="009464CE"/>
    <w:rsid w:val="0099203C"/>
    <w:rsid w:val="009A6357"/>
    <w:rsid w:val="009B3862"/>
    <w:rsid w:val="009C354A"/>
    <w:rsid w:val="009D4F7C"/>
    <w:rsid w:val="00A341F1"/>
    <w:rsid w:val="00A72747"/>
    <w:rsid w:val="00A76C3F"/>
    <w:rsid w:val="00AA3551"/>
    <w:rsid w:val="00AE440F"/>
    <w:rsid w:val="00AE4C82"/>
    <w:rsid w:val="00AF1402"/>
    <w:rsid w:val="00B10765"/>
    <w:rsid w:val="00B24EB2"/>
    <w:rsid w:val="00B65A2B"/>
    <w:rsid w:val="00BE5E0F"/>
    <w:rsid w:val="00C05655"/>
    <w:rsid w:val="00C21BF1"/>
    <w:rsid w:val="00C50F66"/>
    <w:rsid w:val="00CE5155"/>
    <w:rsid w:val="00CF1CB3"/>
    <w:rsid w:val="00D715B2"/>
    <w:rsid w:val="00D76853"/>
    <w:rsid w:val="00DA35A1"/>
    <w:rsid w:val="00DC3D04"/>
    <w:rsid w:val="00E06636"/>
    <w:rsid w:val="00E23C19"/>
    <w:rsid w:val="00E246BB"/>
    <w:rsid w:val="00E34227"/>
    <w:rsid w:val="00E629C9"/>
    <w:rsid w:val="00EA0F36"/>
    <w:rsid w:val="00ED1B0B"/>
    <w:rsid w:val="00EE6B31"/>
    <w:rsid w:val="00F16DF6"/>
    <w:rsid w:val="00F27461"/>
    <w:rsid w:val="00F53387"/>
    <w:rsid w:val="00F56F91"/>
    <w:rsid w:val="00F57F54"/>
    <w:rsid w:val="00F77D55"/>
    <w:rsid w:val="00FA363B"/>
    <w:rsid w:val="00F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7A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A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6;&#1072;&#1073;&#1086;&#1095;&#1072;&#1103;\&#1055;&#1083;&#1072;&#1085;&#1099;%20&#1058;&#1048;&#1050;%20&#1080;%20&#1080;&#1089;&#1087;&#1086;&#1083;&#1085;&#1077;&#1085;&#1080;&#1077;%20&#1077;&#1078;&#1077;&#1084;&#1077;&#1089;&#1103;&#1095;&#1085;&#1086;%20&#1076;&#1086;%2025%20&#1095;&#1080;&#1089;&#1083;&#1072;\2015\&#1087;&#1083;&#1072;&#1085;&#1099;%20&#1058;&#1048;&#1050;\&#1087;&#1083;&#1072;&#1085;%20&#1085;&#1072;%201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8AE72-DD9D-470D-A80B-CA71DC7C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план на 11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2015-05-20T05:50:00Z</cp:lastPrinted>
  <dcterms:created xsi:type="dcterms:W3CDTF">2016-01-25T06:02:00Z</dcterms:created>
  <dcterms:modified xsi:type="dcterms:W3CDTF">2016-01-25T06:02:00Z</dcterms:modified>
</cp:coreProperties>
</file>