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4843BB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12.6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A4649A" w:rsidP="00A4649A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 xml:space="preserve">О плане работы территориальной избирательной комиссии Верещагинского городского округа на </w:t>
                  </w:r>
                  <w:r w:rsidR="006962FF">
                    <w:rPr>
                      <w:b/>
                      <w:sz w:val="24"/>
                      <w:szCs w:val="24"/>
                    </w:rPr>
                    <w:t xml:space="preserve">январь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 w:rsidR="00AD5383">
                    <w:rPr>
                      <w:b/>
                      <w:sz w:val="24"/>
                      <w:szCs w:val="24"/>
                    </w:rPr>
                    <w:t>5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6B794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  <w:r w:rsidR="006962FF">
                    <w:rPr>
                      <w:sz w:val="24"/>
                      <w:szCs w:val="24"/>
                    </w:rPr>
                    <w:t>.12</w:t>
                  </w:r>
                  <w:r>
                    <w:rPr>
                      <w:sz w:val="24"/>
                      <w:szCs w:val="24"/>
                    </w:rPr>
                    <w:t>.202</w:t>
                  </w:r>
                  <w:r w:rsidR="00AD5383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AD538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="006B7941">
                    <w:rPr>
                      <w:sz w:val="24"/>
                      <w:szCs w:val="24"/>
                    </w:rPr>
                    <w:t>4/04</w:t>
                  </w:r>
                  <w:r w:rsidR="00A4649A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A4649A" w:rsidRDefault="00A4649A" w:rsidP="00A4649A">
      <w:pPr>
        <w:pStyle w:val="a7"/>
        <w:spacing w:line="360" w:lineRule="auto"/>
        <w:ind w:firstLine="709"/>
      </w:pPr>
      <w: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0A2DE0" w:rsidRDefault="00A4649A" w:rsidP="00194374">
      <w:pPr>
        <w:pStyle w:val="a7"/>
        <w:spacing w:line="480" w:lineRule="auto"/>
        <w:ind w:firstLine="709"/>
        <w:jc w:val="center"/>
      </w:pPr>
      <w:r>
        <w:t>комиссия   р е ш а е т:</w:t>
      </w:r>
    </w:p>
    <w:p w:rsidR="00D523BB" w:rsidRDefault="00955064" w:rsidP="00D523BB">
      <w:pPr>
        <w:pStyle w:val="a7"/>
        <w:tabs>
          <w:tab w:val="left" w:pos="1418"/>
        </w:tabs>
        <w:spacing w:line="360" w:lineRule="auto"/>
        <w:ind w:firstLine="709"/>
      </w:pPr>
      <w:r>
        <w:t xml:space="preserve">1. </w:t>
      </w:r>
      <w:r w:rsidR="00A4649A">
        <w:t xml:space="preserve">Утвердить план работы территориальной избирательной комиссии Верещагинского городского округа на </w:t>
      </w:r>
      <w:r w:rsidR="006962FF">
        <w:t>январь</w:t>
      </w:r>
      <w:r w:rsidR="00A4649A">
        <w:t xml:space="preserve"> </w:t>
      </w:r>
      <w:r w:rsidR="006B7941">
        <w:t>202</w:t>
      </w:r>
      <w:r w:rsidR="00AD5383">
        <w:t>5</w:t>
      </w:r>
      <w:bookmarkStart w:id="0" w:name="_GoBack"/>
      <w:bookmarkEnd w:id="0"/>
      <w:r w:rsidR="00A4649A">
        <w:t xml:space="preserve"> года (прилагается).</w:t>
      </w:r>
    </w:p>
    <w:p w:rsidR="00A4649A" w:rsidRDefault="00A4649A" w:rsidP="00D523BB">
      <w:pPr>
        <w:pStyle w:val="a7"/>
        <w:tabs>
          <w:tab w:val="left" w:pos="1418"/>
        </w:tabs>
        <w:spacing w:line="360" w:lineRule="auto"/>
        <w:ind w:firstLine="709"/>
      </w:pPr>
      <w:r>
        <w:t>2.</w:t>
      </w:r>
      <w:r w:rsidR="00955064">
        <w:t xml:space="preserve"> 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A4649A" w:rsidRDefault="00A4649A" w:rsidP="00A4649A">
      <w:pPr>
        <w:pStyle w:val="a7"/>
        <w:spacing w:line="360" w:lineRule="auto"/>
        <w:ind w:firstLine="709"/>
      </w:pPr>
      <w:r>
        <w:t>3.</w:t>
      </w:r>
      <w:r w:rsidR="00955064">
        <w:t xml:space="preserve"> 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городского округа Алексееву Ю.Г.</w:t>
      </w:r>
    </w:p>
    <w:p w:rsidR="00A4649A" w:rsidRDefault="00A4649A" w:rsidP="00A4649A">
      <w:pPr>
        <w:pStyle w:val="a7"/>
        <w:spacing w:line="360" w:lineRule="auto"/>
        <w:ind w:firstLine="709"/>
      </w:pPr>
    </w:p>
    <w:p w:rsidR="00A4649A" w:rsidRDefault="00A4649A" w:rsidP="00A4649A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D523BB" w:rsidRDefault="00D523BB" w:rsidP="00D523BB">
            <w:pPr>
              <w:autoSpaceDE w:val="0"/>
              <w:autoSpaceDN w:val="0"/>
              <w:adjustRightInd w:val="0"/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4327FF" w:rsidRPr="004327F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4327FF" w:rsidRDefault="00D523BB" w:rsidP="00D523BB">
            <w:pPr>
              <w:pStyle w:val="a7"/>
              <w:ind w:firstLine="0"/>
              <w:jc w:val="right"/>
            </w:pPr>
            <w:r>
              <w:t>С.Ю.Бардасова</w:t>
            </w: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D93530">
            <w:pPr>
              <w:pStyle w:val="a7"/>
              <w:ind w:firstLine="0"/>
              <w:jc w:val="right"/>
            </w:pPr>
            <w:r>
              <w:t>Ю.Г. Алексеева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3BB" w:rsidRDefault="004843BB">
      <w:r>
        <w:separator/>
      </w:r>
    </w:p>
  </w:endnote>
  <w:endnote w:type="continuationSeparator" w:id="0">
    <w:p w:rsidR="004843BB" w:rsidRDefault="00484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E8B" w:rsidRDefault="000B5E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3BB" w:rsidRDefault="004843BB">
      <w:r>
        <w:separator/>
      </w:r>
    </w:p>
  </w:footnote>
  <w:footnote w:type="continuationSeparator" w:id="0">
    <w:p w:rsidR="004843BB" w:rsidRDefault="004843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4649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ВЕРЕЩАГИНСКОГО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74E26"/>
    <w:rsid w:val="00085DCE"/>
    <w:rsid w:val="000A2DE0"/>
    <w:rsid w:val="000B4A0E"/>
    <w:rsid w:val="000B5E8B"/>
    <w:rsid w:val="000D75F1"/>
    <w:rsid w:val="001243E3"/>
    <w:rsid w:val="00125315"/>
    <w:rsid w:val="0017083F"/>
    <w:rsid w:val="00170D09"/>
    <w:rsid w:val="00171185"/>
    <w:rsid w:val="00194374"/>
    <w:rsid w:val="001A00A9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94F4E"/>
    <w:rsid w:val="0029672B"/>
    <w:rsid w:val="002A00BA"/>
    <w:rsid w:val="002A65BA"/>
    <w:rsid w:val="002C2A72"/>
    <w:rsid w:val="002D1CDF"/>
    <w:rsid w:val="002F0DC0"/>
    <w:rsid w:val="003012C6"/>
    <w:rsid w:val="00303589"/>
    <w:rsid w:val="00331EFD"/>
    <w:rsid w:val="00380407"/>
    <w:rsid w:val="00382EC6"/>
    <w:rsid w:val="003855CA"/>
    <w:rsid w:val="00385F5E"/>
    <w:rsid w:val="00396177"/>
    <w:rsid w:val="003E7736"/>
    <w:rsid w:val="004327FF"/>
    <w:rsid w:val="004426D6"/>
    <w:rsid w:val="0045382B"/>
    <w:rsid w:val="00481314"/>
    <w:rsid w:val="004843BB"/>
    <w:rsid w:val="004B052C"/>
    <w:rsid w:val="004C1BC7"/>
    <w:rsid w:val="004E0428"/>
    <w:rsid w:val="00512D15"/>
    <w:rsid w:val="00525A05"/>
    <w:rsid w:val="005522B1"/>
    <w:rsid w:val="00586421"/>
    <w:rsid w:val="0058674F"/>
    <w:rsid w:val="005D2B5B"/>
    <w:rsid w:val="006304A1"/>
    <w:rsid w:val="00667AB4"/>
    <w:rsid w:val="00695EF5"/>
    <w:rsid w:val="006962FF"/>
    <w:rsid w:val="00696C01"/>
    <w:rsid w:val="00697FD5"/>
    <w:rsid w:val="006A2C0F"/>
    <w:rsid w:val="006B7941"/>
    <w:rsid w:val="006C04CD"/>
    <w:rsid w:val="006F01F2"/>
    <w:rsid w:val="00743020"/>
    <w:rsid w:val="00754CC3"/>
    <w:rsid w:val="00756AB6"/>
    <w:rsid w:val="00761140"/>
    <w:rsid w:val="00767633"/>
    <w:rsid w:val="007B752B"/>
    <w:rsid w:val="00813760"/>
    <w:rsid w:val="00856384"/>
    <w:rsid w:val="008614E2"/>
    <w:rsid w:val="00873008"/>
    <w:rsid w:val="008858AC"/>
    <w:rsid w:val="00887EF5"/>
    <w:rsid w:val="008A18C3"/>
    <w:rsid w:val="008B635C"/>
    <w:rsid w:val="00911625"/>
    <w:rsid w:val="00955064"/>
    <w:rsid w:val="00975170"/>
    <w:rsid w:val="0099460C"/>
    <w:rsid w:val="009C1E3A"/>
    <w:rsid w:val="00A17511"/>
    <w:rsid w:val="00A354F7"/>
    <w:rsid w:val="00A45148"/>
    <w:rsid w:val="00A4649A"/>
    <w:rsid w:val="00A6557D"/>
    <w:rsid w:val="00A67D26"/>
    <w:rsid w:val="00A777DB"/>
    <w:rsid w:val="00AD5383"/>
    <w:rsid w:val="00B06EF1"/>
    <w:rsid w:val="00B1160A"/>
    <w:rsid w:val="00B11B42"/>
    <w:rsid w:val="00B237E4"/>
    <w:rsid w:val="00B269D2"/>
    <w:rsid w:val="00B45950"/>
    <w:rsid w:val="00BA1A17"/>
    <w:rsid w:val="00BA7FB1"/>
    <w:rsid w:val="00BB4BEE"/>
    <w:rsid w:val="00BF410A"/>
    <w:rsid w:val="00C024E7"/>
    <w:rsid w:val="00C11D9E"/>
    <w:rsid w:val="00C95C36"/>
    <w:rsid w:val="00CB3840"/>
    <w:rsid w:val="00CC2B8D"/>
    <w:rsid w:val="00CC46BF"/>
    <w:rsid w:val="00CE3AA7"/>
    <w:rsid w:val="00D125D0"/>
    <w:rsid w:val="00D523BB"/>
    <w:rsid w:val="00D669B6"/>
    <w:rsid w:val="00D715AA"/>
    <w:rsid w:val="00D81BB7"/>
    <w:rsid w:val="00D93530"/>
    <w:rsid w:val="00DE48F3"/>
    <w:rsid w:val="00DE4F23"/>
    <w:rsid w:val="00DE66A8"/>
    <w:rsid w:val="00DF45D4"/>
    <w:rsid w:val="00E11D12"/>
    <w:rsid w:val="00E35D07"/>
    <w:rsid w:val="00E71EEE"/>
    <w:rsid w:val="00E843B9"/>
    <w:rsid w:val="00EF7319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41</cp:revision>
  <cp:lastPrinted>2022-08-25T11:37:00Z</cp:lastPrinted>
  <dcterms:created xsi:type="dcterms:W3CDTF">2022-07-01T08:20:00Z</dcterms:created>
  <dcterms:modified xsi:type="dcterms:W3CDTF">2024-12-20T07:50:00Z</dcterms:modified>
</cp:coreProperties>
</file>