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B01C88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08.25pt;height:94.8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:rsidR="00A354F7" w:rsidRPr="00A354F7" w:rsidRDefault="00640532" w:rsidP="00B91A94">
                  <w:pPr>
                    <w:pStyle w:val="a4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Об утверждении отчета по</w:t>
                  </w:r>
                  <w:r w:rsidR="00B91A94" w:rsidRPr="00B91A94">
                    <w:rPr>
                      <w:b/>
                      <w:sz w:val="24"/>
                      <w:szCs w:val="24"/>
                    </w:rPr>
                    <w:t xml:space="preserve"> исполне</w:t>
                  </w:r>
                  <w:r>
                    <w:rPr>
                      <w:b/>
                      <w:sz w:val="24"/>
                      <w:szCs w:val="24"/>
                    </w:rPr>
                    <w:t>нию</w:t>
                  </w:r>
                  <w:r w:rsidR="00B91A94" w:rsidRPr="00B91A94">
                    <w:rPr>
                      <w:b/>
                      <w:sz w:val="24"/>
                      <w:szCs w:val="24"/>
                    </w:rPr>
                    <w:t xml:space="preserve"> плана работы территориальной избирательной комиссии Верещагин</w:t>
                  </w:r>
                  <w:r w:rsidR="00DA693F">
                    <w:rPr>
                      <w:b/>
                      <w:sz w:val="24"/>
                      <w:szCs w:val="24"/>
                    </w:rPr>
                    <w:t>с</w:t>
                  </w:r>
                  <w:r w:rsidR="00397382">
                    <w:rPr>
                      <w:b/>
                      <w:sz w:val="24"/>
                      <w:szCs w:val="24"/>
                    </w:rPr>
                    <w:t xml:space="preserve">кого </w:t>
                  </w:r>
                  <w:r w:rsidR="00805056">
                    <w:rPr>
                      <w:b/>
                      <w:sz w:val="24"/>
                      <w:szCs w:val="24"/>
                    </w:rPr>
                    <w:t>муниципального</w:t>
                  </w:r>
                  <w:r w:rsidR="00397382">
                    <w:rPr>
                      <w:b/>
                      <w:sz w:val="24"/>
                      <w:szCs w:val="24"/>
                    </w:rPr>
                    <w:t xml:space="preserve"> округа за </w:t>
                  </w:r>
                  <w:r w:rsidR="00805056">
                    <w:rPr>
                      <w:b/>
                      <w:sz w:val="24"/>
                      <w:szCs w:val="24"/>
                    </w:rPr>
                    <w:t>январь</w:t>
                  </w:r>
                  <w:r w:rsidR="00397382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="005A1556">
                    <w:rPr>
                      <w:b/>
                      <w:sz w:val="24"/>
                      <w:szCs w:val="24"/>
                    </w:rPr>
                    <w:t>202</w:t>
                  </w:r>
                  <w:r w:rsidR="004C4CE5">
                    <w:rPr>
                      <w:b/>
                      <w:sz w:val="24"/>
                      <w:szCs w:val="24"/>
                    </w:rPr>
                    <w:t>6</w:t>
                  </w:r>
                  <w:r w:rsidR="00B91A94" w:rsidRPr="00B91A94">
                    <w:rPr>
                      <w:b/>
                      <w:sz w:val="24"/>
                      <w:szCs w:val="24"/>
                    </w:rPr>
                    <w:t xml:space="preserve"> года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style="mso-next-textbox:#_x0000_s1027" inset="0,0,0,0">
              <w:txbxContent>
                <w:p w:rsidR="00975170" w:rsidRPr="00512D15" w:rsidRDefault="00662F16" w:rsidP="007C1C1F">
                  <w:pPr>
                    <w:pStyle w:val="a4"/>
                    <w:rPr>
                      <w:sz w:val="24"/>
                      <w:szCs w:val="24"/>
                    </w:rPr>
                  </w:pPr>
                  <w:r w:rsidRPr="00662F16">
                    <w:rPr>
                      <w:sz w:val="24"/>
                      <w:szCs w:val="24"/>
                    </w:rPr>
                    <w:t>23</w:t>
                  </w:r>
                  <w:r w:rsidR="00805056" w:rsidRPr="00662F16">
                    <w:rPr>
                      <w:sz w:val="24"/>
                      <w:szCs w:val="24"/>
                    </w:rPr>
                    <w:t>.0</w:t>
                  </w:r>
                  <w:r w:rsidR="00196785" w:rsidRPr="00662F16">
                    <w:rPr>
                      <w:sz w:val="24"/>
                      <w:szCs w:val="24"/>
                    </w:rPr>
                    <w:t>1</w:t>
                  </w:r>
                  <w:r w:rsidR="00776D5F" w:rsidRPr="00662F16">
                    <w:rPr>
                      <w:sz w:val="24"/>
                      <w:szCs w:val="24"/>
                    </w:rPr>
                    <w:t>.</w:t>
                  </w:r>
                  <w:r w:rsidR="00805056" w:rsidRPr="00662F16">
                    <w:rPr>
                      <w:sz w:val="24"/>
                      <w:szCs w:val="24"/>
                    </w:rPr>
                    <w:t>202</w:t>
                  </w:r>
                  <w:r w:rsidR="004C4CE5" w:rsidRPr="00662F16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style="mso-next-textbox:#Text Box 123" inset="0,0,0,0">
              <w:txbxContent>
                <w:p w:rsidR="00975170" w:rsidRPr="00512D15" w:rsidRDefault="0080505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bookmarkStart w:id="0" w:name="_GoBack"/>
                  <w:bookmarkEnd w:id="0"/>
                  <w:r w:rsidRPr="00662F16">
                    <w:rPr>
                      <w:sz w:val="24"/>
                      <w:szCs w:val="24"/>
                    </w:rPr>
                    <w:t>0</w:t>
                  </w:r>
                  <w:r w:rsidR="004C4CE5" w:rsidRPr="00662F16">
                    <w:rPr>
                      <w:sz w:val="24"/>
                      <w:szCs w:val="24"/>
                    </w:rPr>
                    <w:t>2</w:t>
                  </w:r>
                  <w:r w:rsidR="009D2301" w:rsidRPr="00662F16">
                    <w:rPr>
                      <w:sz w:val="24"/>
                      <w:szCs w:val="24"/>
                    </w:rPr>
                    <w:t>/01</w:t>
                  </w:r>
                  <w:r w:rsidR="00B91A94" w:rsidRPr="00662F16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DE4F23">
      <w:pPr>
        <w:pStyle w:val="a7"/>
        <w:spacing w:line="360" w:lineRule="auto"/>
        <w:ind w:firstLine="0"/>
        <w:jc w:val="center"/>
      </w:pPr>
    </w:p>
    <w:p w:rsidR="00805056" w:rsidRDefault="00805056" w:rsidP="00B91A94">
      <w:pPr>
        <w:pStyle w:val="a7"/>
        <w:spacing w:line="360" w:lineRule="auto"/>
        <w:ind w:firstLine="709"/>
      </w:pPr>
    </w:p>
    <w:p w:rsidR="00B91A94" w:rsidRDefault="00B91A94" w:rsidP="00B91A94">
      <w:pPr>
        <w:pStyle w:val="a7"/>
        <w:spacing w:line="360" w:lineRule="auto"/>
        <w:ind w:firstLine="709"/>
      </w:pPr>
      <w: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:rsidR="00540F59" w:rsidRDefault="00B91A94" w:rsidP="00540F59">
      <w:pPr>
        <w:pStyle w:val="a7"/>
        <w:spacing w:line="600" w:lineRule="auto"/>
        <w:ind w:firstLine="709"/>
        <w:jc w:val="center"/>
      </w:pPr>
      <w:r>
        <w:t xml:space="preserve">комиссия   </w:t>
      </w:r>
      <w:proofErr w:type="gramStart"/>
      <w:r>
        <w:t>р</w:t>
      </w:r>
      <w:proofErr w:type="gramEnd"/>
      <w:r>
        <w:t xml:space="preserve"> е ш а е т:</w:t>
      </w:r>
    </w:p>
    <w:p w:rsidR="00B91A94" w:rsidRDefault="00B91A94" w:rsidP="00540F59">
      <w:pPr>
        <w:pStyle w:val="a7"/>
        <w:spacing w:line="360" w:lineRule="auto"/>
        <w:ind w:firstLine="709"/>
      </w:pPr>
      <w:r>
        <w:t>1.</w:t>
      </w:r>
      <w:r>
        <w:tab/>
      </w:r>
      <w:r w:rsidR="00640532">
        <w:t>Утвердить отчет по</w:t>
      </w:r>
      <w:r>
        <w:t xml:space="preserve"> исполнени</w:t>
      </w:r>
      <w:r w:rsidR="00640532">
        <w:t>ю</w:t>
      </w:r>
      <w:r>
        <w:t xml:space="preserve"> плана работы территориальной избират</w:t>
      </w:r>
      <w:r w:rsidR="00805056">
        <w:t>ельной комиссии Верещагинского муниципального</w:t>
      </w:r>
      <w:r>
        <w:t xml:space="preserve"> округа за </w:t>
      </w:r>
      <w:r w:rsidR="00805056">
        <w:t xml:space="preserve">январь </w:t>
      </w:r>
      <w:r w:rsidR="005A1556">
        <w:t>202</w:t>
      </w:r>
      <w:r w:rsidR="004C4CE5">
        <w:t>6</w:t>
      </w:r>
      <w:r>
        <w:t xml:space="preserve"> года (прилагается).</w:t>
      </w:r>
    </w:p>
    <w:p w:rsidR="00B91A94" w:rsidRDefault="00B91A94" w:rsidP="00540F59">
      <w:pPr>
        <w:pStyle w:val="a7"/>
        <w:spacing w:line="360" w:lineRule="auto"/>
        <w:ind w:firstLine="709"/>
      </w:pPr>
      <w:r>
        <w:t>2.</w:t>
      </w:r>
      <w:r>
        <w:tab/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0D75F1" w:rsidRDefault="00B91A94" w:rsidP="00B91A94">
      <w:pPr>
        <w:pStyle w:val="a7"/>
        <w:spacing w:line="360" w:lineRule="auto"/>
        <w:ind w:firstLine="709"/>
      </w:pPr>
      <w:r>
        <w:t>3.</w:t>
      </w:r>
      <w:r>
        <w:tab/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</w:t>
      </w:r>
      <w:r w:rsidR="00805056">
        <w:t>ельной комиссии Верещагинского муниципального</w:t>
      </w:r>
      <w:r>
        <w:t xml:space="preserve"> округа </w:t>
      </w:r>
      <w:r w:rsidR="004C4CE5">
        <w:t>Абдульминову А.А.</w:t>
      </w:r>
    </w:p>
    <w:p w:rsidR="00D125D0" w:rsidRDefault="00D125D0" w:rsidP="00DE4F23">
      <w:pPr>
        <w:pStyle w:val="a7"/>
        <w:spacing w:line="360" w:lineRule="auto"/>
        <w:ind w:firstLine="0"/>
      </w:pPr>
    </w:p>
    <w:p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D27D3D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D27D3D" w:rsidP="00522716">
            <w:pPr>
              <w:pStyle w:val="a7"/>
              <w:ind w:firstLine="0"/>
            </w:pPr>
            <w:r>
              <w:t xml:space="preserve">Председатель </w:t>
            </w:r>
            <w:r w:rsidR="00522716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2716" w:rsidRDefault="004C4CE5" w:rsidP="00D27D3D">
            <w:pPr>
              <w:pStyle w:val="a7"/>
              <w:ind w:firstLine="0"/>
              <w:jc w:val="right"/>
            </w:pPr>
            <w:r>
              <w:t>Л.В. Смольникова</w:t>
            </w:r>
          </w:p>
        </w:tc>
      </w:tr>
      <w:tr w:rsidR="00911625" w:rsidTr="00D27D3D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D27D3D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4C4CE5" w:rsidP="004C4CE5">
            <w:pPr>
              <w:pStyle w:val="a7"/>
              <w:ind w:firstLine="0"/>
              <w:jc w:val="right"/>
            </w:pPr>
            <w:r>
              <w:t xml:space="preserve">А.А. Абдульминова </w:t>
            </w:r>
          </w:p>
        </w:tc>
      </w:tr>
    </w:tbl>
    <w:p w:rsidR="00525A05" w:rsidRDefault="00525A05">
      <w:pPr>
        <w:pStyle w:val="a7"/>
        <w:ind w:firstLine="0"/>
      </w:pPr>
    </w:p>
    <w:p w:rsidR="00484F82" w:rsidRDefault="00484F82">
      <w:pPr>
        <w:pStyle w:val="a7"/>
        <w:ind w:firstLine="0"/>
      </w:pPr>
    </w:p>
    <w:p w:rsidR="00484F82" w:rsidRDefault="00484F82">
      <w:pPr>
        <w:pStyle w:val="a7"/>
        <w:ind w:firstLine="0"/>
      </w:pPr>
    </w:p>
    <w:sectPr w:rsidR="00484F82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C88" w:rsidRDefault="00B01C88">
      <w:r>
        <w:separator/>
      </w:r>
    </w:p>
  </w:endnote>
  <w:endnote w:type="continuationSeparator" w:id="0">
    <w:p w:rsidR="00B01C88" w:rsidRDefault="00B01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C88" w:rsidRDefault="00B01C88">
      <w:r>
        <w:separator/>
      </w:r>
    </w:p>
  </w:footnote>
  <w:footnote w:type="continuationSeparator" w:id="0">
    <w:p w:rsidR="00B01C88" w:rsidRDefault="00B01C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196785">
      <w:rPr>
        <w:noProof/>
      </w:rPr>
      <w:t>4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ВЕРЕЩАГИНСКОГО </w:t>
          </w:r>
          <w:r w:rsidR="00805056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137D7"/>
    <w:rsid w:val="00026404"/>
    <w:rsid w:val="00035ABC"/>
    <w:rsid w:val="0003796A"/>
    <w:rsid w:val="00051066"/>
    <w:rsid w:val="00057FD2"/>
    <w:rsid w:val="00085DCE"/>
    <w:rsid w:val="000B4A0E"/>
    <w:rsid w:val="000B5E8B"/>
    <w:rsid w:val="000D75F1"/>
    <w:rsid w:val="000F1CF9"/>
    <w:rsid w:val="000F46C5"/>
    <w:rsid w:val="001243E3"/>
    <w:rsid w:val="00125315"/>
    <w:rsid w:val="0012603A"/>
    <w:rsid w:val="00167611"/>
    <w:rsid w:val="0017083F"/>
    <w:rsid w:val="00170D09"/>
    <w:rsid w:val="00171185"/>
    <w:rsid w:val="001962A0"/>
    <w:rsid w:val="00196785"/>
    <w:rsid w:val="001A00A9"/>
    <w:rsid w:val="001D5617"/>
    <w:rsid w:val="00205244"/>
    <w:rsid w:val="0021074E"/>
    <w:rsid w:val="002112BC"/>
    <w:rsid w:val="00232907"/>
    <w:rsid w:val="00236AEA"/>
    <w:rsid w:val="00242CDB"/>
    <w:rsid w:val="0024627F"/>
    <w:rsid w:val="00254CB7"/>
    <w:rsid w:val="00255B61"/>
    <w:rsid w:val="00255B6B"/>
    <w:rsid w:val="00261BA1"/>
    <w:rsid w:val="0028340F"/>
    <w:rsid w:val="00294F4E"/>
    <w:rsid w:val="0029672B"/>
    <w:rsid w:val="002A65BA"/>
    <w:rsid w:val="002B114C"/>
    <w:rsid w:val="002C2A72"/>
    <w:rsid w:val="002D0984"/>
    <w:rsid w:val="002D1CDF"/>
    <w:rsid w:val="003012C6"/>
    <w:rsid w:val="00303589"/>
    <w:rsid w:val="00303837"/>
    <w:rsid w:val="00311A1C"/>
    <w:rsid w:val="00324308"/>
    <w:rsid w:val="00331EFD"/>
    <w:rsid w:val="003451EA"/>
    <w:rsid w:val="00352691"/>
    <w:rsid w:val="00352FEC"/>
    <w:rsid w:val="00356057"/>
    <w:rsid w:val="00380407"/>
    <w:rsid w:val="00382EC6"/>
    <w:rsid w:val="00385F5E"/>
    <w:rsid w:val="00396177"/>
    <w:rsid w:val="00397382"/>
    <w:rsid w:val="003A51A7"/>
    <w:rsid w:val="003B49D6"/>
    <w:rsid w:val="003E5F7A"/>
    <w:rsid w:val="003E7736"/>
    <w:rsid w:val="003F08DB"/>
    <w:rsid w:val="00407ED3"/>
    <w:rsid w:val="00416E27"/>
    <w:rsid w:val="004426D6"/>
    <w:rsid w:val="00446345"/>
    <w:rsid w:val="00481314"/>
    <w:rsid w:val="00484F82"/>
    <w:rsid w:val="004B052C"/>
    <w:rsid w:val="004C1BC7"/>
    <w:rsid w:val="004C36F3"/>
    <w:rsid w:val="004C4CE5"/>
    <w:rsid w:val="004E0428"/>
    <w:rsid w:val="004F549C"/>
    <w:rsid w:val="004F6F6B"/>
    <w:rsid w:val="00512D15"/>
    <w:rsid w:val="00522716"/>
    <w:rsid w:val="00525A05"/>
    <w:rsid w:val="00540F59"/>
    <w:rsid w:val="005522B1"/>
    <w:rsid w:val="00586421"/>
    <w:rsid w:val="0058674F"/>
    <w:rsid w:val="005924F0"/>
    <w:rsid w:val="005A1556"/>
    <w:rsid w:val="0062181D"/>
    <w:rsid w:val="006304A1"/>
    <w:rsid w:val="00630DD9"/>
    <w:rsid w:val="00637F06"/>
    <w:rsid w:val="00640532"/>
    <w:rsid w:val="00662F16"/>
    <w:rsid w:val="00695EF5"/>
    <w:rsid w:val="00696C01"/>
    <w:rsid w:val="00697FD5"/>
    <w:rsid w:val="006A2C0F"/>
    <w:rsid w:val="006C04CD"/>
    <w:rsid w:val="006F01F2"/>
    <w:rsid w:val="006F1ED7"/>
    <w:rsid w:val="007051B6"/>
    <w:rsid w:val="00710317"/>
    <w:rsid w:val="007160A9"/>
    <w:rsid w:val="00743020"/>
    <w:rsid w:val="00750E25"/>
    <w:rsid w:val="00756AB6"/>
    <w:rsid w:val="00761140"/>
    <w:rsid w:val="00767633"/>
    <w:rsid w:val="00776328"/>
    <w:rsid w:val="00776D5F"/>
    <w:rsid w:val="00796C26"/>
    <w:rsid w:val="007C1C1F"/>
    <w:rsid w:val="007E2724"/>
    <w:rsid w:val="007E503A"/>
    <w:rsid w:val="00805056"/>
    <w:rsid w:val="00813760"/>
    <w:rsid w:val="00856384"/>
    <w:rsid w:val="00873008"/>
    <w:rsid w:val="008858AC"/>
    <w:rsid w:val="00887EF5"/>
    <w:rsid w:val="008B2ADF"/>
    <w:rsid w:val="009007DA"/>
    <w:rsid w:val="00911625"/>
    <w:rsid w:val="00915711"/>
    <w:rsid w:val="009230F3"/>
    <w:rsid w:val="00956230"/>
    <w:rsid w:val="00975170"/>
    <w:rsid w:val="0099252C"/>
    <w:rsid w:val="0099460C"/>
    <w:rsid w:val="009C1C79"/>
    <w:rsid w:val="009C1E3A"/>
    <w:rsid w:val="009D2301"/>
    <w:rsid w:val="009E116E"/>
    <w:rsid w:val="009E28BE"/>
    <w:rsid w:val="00A17511"/>
    <w:rsid w:val="00A21D90"/>
    <w:rsid w:val="00A354F7"/>
    <w:rsid w:val="00A45148"/>
    <w:rsid w:val="00A570F8"/>
    <w:rsid w:val="00A6614F"/>
    <w:rsid w:val="00A67D26"/>
    <w:rsid w:val="00A7514A"/>
    <w:rsid w:val="00A777DB"/>
    <w:rsid w:val="00AA68ED"/>
    <w:rsid w:val="00AE3EB8"/>
    <w:rsid w:val="00B01C88"/>
    <w:rsid w:val="00B06EF1"/>
    <w:rsid w:val="00B1160A"/>
    <w:rsid w:val="00B11B42"/>
    <w:rsid w:val="00B237E4"/>
    <w:rsid w:val="00B269D2"/>
    <w:rsid w:val="00B34672"/>
    <w:rsid w:val="00B45950"/>
    <w:rsid w:val="00B63559"/>
    <w:rsid w:val="00B66E55"/>
    <w:rsid w:val="00B84339"/>
    <w:rsid w:val="00B91A94"/>
    <w:rsid w:val="00BA707C"/>
    <w:rsid w:val="00BA7FB1"/>
    <w:rsid w:val="00BB4BEE"/>
    <w:rsid w:val="00C024E7"/>
    <w:rsid w:val="00C11D9E"/>
    <w:rsid w:val="00C95C36"/>
    <w:rsid w:val="00CB3840"/>
    <w:rsid w:val="00CC2B8D"/>
    <w:rsid w:val="00CC46BF"/>
    <w:rsid w:val="00D125D0"/>
    <w:rsid w:val="00D27D3D"/>
    <w:rsid w:val="00D313C4"/>
    <w:rsid w:val="00D34E03"/>
    <w:rsid w:val="00D57FB3"/>
    <w:rsid w:val="00D669B6"/>
    <w:rsid w:val="00D715AA"/>
    <w:rsid w:val="00D720D4"/>
    <w:rsid w:val="00D81BB7"/>
    <w:rsid w:val="00D93530"/>
    <w:rsid w:val="00DA693F"/>
    <w:rsid w:val="00DC783C"/>
    <w:rsid w:val="00DE48F3"/>
    <w:rsid w:val="00DE4F23"/>
    <w:rsid w:val="00DE66A8"/>
    <w:rsid w:val="00DF45D4"/>
    <w:rsid w:val="00E02B6E"/>
    <w:rsid w:val="00E036D4"/>
    <w:rsid w:val="00E11D12"/>
    <w:rsid w:val="00E612AC"/>
    <w:rsid w:val="00E71EEE"/>
    <w:rsid w:val="00E775CE"/>
    <w:rsid w:val="00E843B9"/>
    <w:rsid w:val="00ED103E"/>
    <w:rsid w:val="00EF7319"/>
    <w:rsid w:val="00F064C9"/>
    <w:rsid w:val="00F3437B"/>
    <w:rsid w:val="00F8420C"/>
    <w:rsid w:val="00F8635B"/>
    <w:rsid w:val="00F90716"/>
    <w:rsid w:val="00FD0E8F"/>
    <w:rsid w:val="00FE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68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Пользователь</cp:lastModifiedBy>
  <cp:revision>82</cp:revision>
  <cp:lastPrinted>2024-10-07T06:11:00Z</cp:lastPrinted>
  <dcterms:created xsi:type="dcterms:W3CDTF">2022-07-01T08:20:00Z</dcterms:created>
  <dcterms:modified xsi:type="dcterms:W3CDTF">2026-01-20T10:12:00Z</dcterms:modified>
</cp:coreProperties>
</file>