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5E" w:rsidRPr="00697FD5" w:rsidRDefault="00437492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08.25pt;height:94.8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:rsidR="00A354F7" w:rsidRPr="00A354F7" w:rsidRDefault="00640532" w:rsidP="00B91A94">
                  <w:pPr>
                    <w:pStyle w:val="a4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Об утверждении отчета по</w:t>
                  </w:r>
                  <w:r w:rsidR="00B91A94" w:rsidRPr="00B91A94">
                    <w:rPr>
                      <w:b/>
                      <w:sz w:val="24"/>
                      <w:szCs w:val="24"/>
                    </w:rPr>
                    <w:t xml:space="preserve"> исполне</w:t>
                  </w:r>
                  <w:r>
                    <w:rPr>
                      <w:b/>
                      <w:sz w:val="24"/>
                      <w:szCs w:val="24"/>
                    </w:rPr>
                    <w:t>нию</w:t>
                  </w:r>
                  <w:r w:rsidR="00B91A94" w:rsidRPr="00B91A94">
                    <w:rPr>
                      <w:b/>
                      <w:sz w:val="24"/>
                      <w:szCs w:val="24"/>
                    </w:rPr>
                    <w:t xml:space="preserve"> плана работы территориальной избирательной комиссии Верещагин</w:t>
                  </w:r>
                  <w:r w:rsidR="00DA693F">
                    <w:rPr>
                      <w:b/>
                      <w:sz w:val="24"/>
                      <w:szCs w:val="24"/>
                    </w:rPr>
                    <w:t>с</w:t>
                  </w:r>
                  <w:r w:rsidR="00397382">
                    <w:rPr>
                      <w:b/>
                      <w:sz w:val="24"/>
                      <w:szCs w:val="24"/>
                    </w:rPr>
                    <w:t xml:space="preserve">кого </w:t>
                  </w:r>
                  <w:r w:rsidR="00805056">
                    <w:rPr>
                      <w:b/>
                      <w:sz w:val="24"/>
                      <w:szCs w:val="24"/>
                    </w:rPr>
                    <w:t>муниципального</w:t>
                  </w:r>
                  <w:r w:rsidR="00397382">
                    <w:rPr>
                      <w:b/>
                      <w:sz w:val="24"/>
                      <w:szCs w:val="24"/>
                    </w:rPr>
                    <w:t xml:space="preserve"> округа за </w:t>
                  </w:r>
                  <w:r w:rsidR="004614D7">
                    <w:rPr>
                      <w:b/>
                      <w:sz w:val="24"/>
                      <w:szCs w:val="24"/>
                    </w:rPr>
                    <w:t>февраль</w:t>
                  </w:r>
                  <w:r w:rsidR="00397382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="005A1556">
                    <w:rPr>
                      <w:b/>
                      <w:sz w:val="24"/>
                      <w:szCs w:val="24"/>
                    </w:rPr>
                    <w:t>202</w:t>
                  </w:r>
                  <w:r w:rsidR="004C4CE5">
                    <w:rPr>
                      <w:b/>
                      <w:sz w:val="24"/>
                      <w:szCs w:val="24"/>
                    </w:rPr>
                    <w:t>6</w:t>
                  </w:r>
                  <w:r w:rsidR="00B91A94" w:rsidRPr="00B91A94">
                    <w:rPr>
                      <w:b/>
                      <w:sz w:val="24"/>
                      <w:szCs w:val="24"/>
                    </w:rPr>
                    <w:t xml:space="preserve"> года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style="mso-next-textbox:#_x0000_s1027" inset="0,0,0,0">
              <w:txbxContent>
                <w:p w:rsidR="00975170" w:rsidRPr="00512D15" w:rsidRDefault="00662F16" w:rsidP="007C1C1F">
                  <w:pPr>
                    <w:pStyle w:val="a4"/>
                    <w:rPr>
                      <w:sz w:val="24"/>
                      <w:szCs w:val="24"/>
                    </w:rPr>
                  </w:pPr>
                  <w:r w:rsidRPr="00662F16">
                    <w:rPr>
                      <w:sz w:val="24"/>
                      <w:szCs w:val="24"/>
                    </w:rPr>
                    <w:t>2</w:t>
                  </w:r>
                  <w:r w:rsidR="004614D7">
                    <w:rPr>
                      <w:sz w:val="24"/>
                      <w:szCs w:val="24"/>
                    </w:rPr>
                    <w:t>5</w:t>
                  </w:r>
                  <w:r w:rsidR="00805056" w:rsidRPr="00662F16">
                    <w:rPr>
                      <w:sz w:val="24"/>
                      <w:szCs w:val="24"/>
                    </w:rPr>
                    <w:t>.0</w:t>
                  </w:r>
                  <w:r w:rsidR="004614D7">
                    <w:rPr>
                      <w:sz w:val="24"/>
                      <w:szCs w:val="24"/>
                    </w:rPr>
                    <w:t>2</w:t>
                  </w:r>
                  <w:r w:rsidR="00776D5F" w:rsidRPr="00662F16">
                    <w:rPr>
                      <w:sz w:val="24"/>
                      <w:szCs w:val="24"/>
                    </w:rPr>
                    <w:t>.</w:t>
                  </w:r>
                  <w:r w:rsidR="00805056" w:rsidRPr="00662F16">
                    <w:rPr>
                      <w:sz w:val="24"/>
                      <w:szCs w:val="24"/>
                    </w:rPr>
                    <w:t>202</w:t>
                  </w:r>
                  <w:r w:rsidR="004C4CE5" w:rsidRPr="00662F16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style="mso-next-textbox:#Text Box 123" inset="0,0,0,0">
              <w:txbxContent>
                <w:p w:rsidR="00975170" w:rsidRPr="00512D15" w:rsidRDefault="0080505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662F16">
                    <w:rPr>
                      <w:sz w:val="24"/>
                      <w:szCs w:val="24"/>
                    </w:rPr>
                    <w:t>0</w:t>
                  </w:r>
                  <w:r w:rsidR="004614D7">
                    <w:rPr>
                      <w:sz w:val="24"/>
                      <w:szCs w:val="24"/>
                    </w:rPr>
                    <w:t>3</w:t>
                  </w:r>
                  <w:r w:rsidR="009D2301" w:rsidRPr="00662F16">
                    <w:rPr>
                      <w:sz w:val="24"/>
                      <w:szCs w:val="24"/>
                    </w:rPr>
                    <w:t>/01</w:t>
                  </w:r>
                  <w:r w:rsidR="00B91A94" w:rsidRPr="00662F16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255B6B" w:rsidRDefault="00255B6B" w:rsidP="00DE4F23">
      <w:pPr>
        <w:pStyle w:val="a7"/>
        <w:spacing w:line="360" w:lineRule="auto"/>
        <w:ind w:firstLine="0"/>
        <w:jc w:val="center"/>
      </w:pPr>
    </w:p>
    <w:p w:rsidR="00805056" w:rsidRDefault="00805056" w:rsidP="00B91A94">
      <w:pPr>
        <w:pStyle w:val="a7"/>
        <w:spacing w:line="360" w:lineRule="auto"/>
        <w:ind w:firstLine="709"/>
      </w:pPr>
    </w:p>
    <w:p w:rsidR="00B91A94" w:rsidRDefault="00B91A94" w:rsidP="00B91A94">
      <w:pPr>
        <w:pStyle w:val="a7"/>
        <w:spacing w:line="360" w:lineRule="auto"/>
        <w:ind w:firstLine="709"/>
      </w:pPr>
      <w:r>
        <w:t>В соответствии со статьями 11,12 Закона Пермского края от 20.02.2007г. № 4-ПК «О территориальных избирательных комиссиях Пермского края»,</w:t>
      </w:r>
    </w:p>
    <w:p w:rsidR="00540F59" w:rsidRDefault="00B91A94" w:rsidP="00540F59">
      <w:pPr>
        <w:pStyle w:val="a7"/>
        <w:spacing w:line="600" w:lineRule="auto"/>
        <w:ind w:firstLine="709"/>
        <w:jc w:val="center"/>
      </w:pPr>
      <w:r>
        <w:t xml:space="preserve">комиссия   </w:t>
      </w:r>
      <w:proofErr w:type="gramStart"/>
      <w:r>
        <w:t>р</w:t>
      </w:r>
      <w:proofErr w:type="gramEnd"/>
      <w:r>
        <w:t xml:space="preserve"> е ш а е т:</w:t>
      </w:r>
    </w:p>
    <w:p w:rsidR="00B91A94" w:rsidRDefault="00B91A94" w:rsidP="00540F59">
      <w:pPr>
        <w:pStyle w:val="a7"/>
        <w:spacing w:line="360" w:lineRule="auto"/>
        <w:ind w:firstLine="709"/>
      </w:pPr>
      <w:r>
        <w:t>1.</w:t>
      </w:r>
      <w:r>
        <w:tab/>
      </w:r>
      <w:r w:rsidR="00640532">
        <w:t>Утвердить отчет по</w:t>
      </w:r>
      <w:r>
        <w:t xml:space="preserve"> исполнени</w:t>
      </w:r>
      <w:r w:rsidR="00640532">
        <w:t>ю</w:t>
      </w:r>
      <w:r>
        <w:t xml:space="preserve"> плана работы территориальной избират</w:t>
      </w:r>
      <w:r w:rsidR="00805056">
        <w:t>ельной комиссии Верещагинского муниципального</w:t>
      </w:r>
      <w:r>
        <w:t xml:space="preserve"> округа за </w:t>
      </w:r>
      <w:r w:rsidR="004614D7">
        <w:t>февраль</w:t>
      </w:r>
      <w:r w:rsidR="00805056">
        <w:t xml:space="preserve"> </w:t>
      </w:r>
      <w:r w:rsidR="005A1556">
        <w:t>202</w:t>
      </w:r>
      <w:r w:rsidR="004C4CE5">
        <w:t>6</w:t>
      </w:r>
      <w:r>
        <w:t xml:space="preserve"> года (прилагается).</w:t>
      </w:r>
    </w:p>
    <w:p w:rsidR="00B91A94" w:rsidRDefault="00B91A94" w:rsidP="00540F59">
      <w:pPr>
        <w:pStyle w:val="a7"/>
        <w:spacing w:line="360" w:lineRule="auto"/>
        <w:ind w:firstLine="709"/>
      </w:pPr>
      <w:r>
        <w:t>2.</w:t>
      </w:r>
      <w:r>
        <w:tab/>
      </w: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0D75F1" w:rsidRDefault="00B91A94" w:rsidP="00B91A94">
      <w:pPr>
        <w:pStyle w:val="a7"/>
        <w:spacing w:line="360" w:lineRule="auto"/>
        <w:ind w:firstLine="709"/>
      </w:pPr>
      <w:r>
        <w:t>3.</w:t>
      </w:r>
      <w:r>
        <w:tab/>
      </w:r>
      <w:proofErr w:type="gramStart"/>
      <w:r>
        <w:t>Контроль за</w:t>
      </w:r>
      <w:proofErr w:type="gramEnd"/>
      <w:r>
        <w:t xml:space="preserve"> исполнением решения возложить на секретаря территориальной избират</w:t>
      </w:r>
      <w:r w:rsidR="00805056">
        <w:t>ельной комиссии Верещагинского муниципального</w:t>
      </w:r>
      <w:r>
        <w:t xml:space="preserve"> округа </w:t>
      </w:r>
      <w:r w:rsidR="004C4CE5">
        <w:t>Абдульминову А.А.</w:t>
      </w:r>
    </w:p>
    <w:p w:rsidR="00D125D0" w:rsidRDefault="00D125D0" w:rsidP="00DE4F23">
      <w:pPr>
        <w:pStyle w:val="a7"/>
        <w:spacing w:line="360" w:lineRule="auto"/>
        <w:ind w:firstLine="0"/>
      </w:pPr>
    </w:p>
    <w:p w:rsidR="00385F5E" w:rsidRDefault="00385F5E" w:rsidP="00DE4F23">
      <w:pPr>
        <w:pStyle w:val="a7"/>
        <w:spacing w:line="360" w:lineRule="auto"/>
        <w:ind w:firstLine="0"/>
      </w:pPr>
    </w:p>
    <w:p w:rsidR="004614D7" w:rsidRPr="00385F5E" w:rsidRDefault="004614D7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D27D3D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D27D3D" w:rsidP="00522716">
            <w:pPr>
              <w:pStyle w:val="a7"/>
              <w:ind w:firstLine="0"/>
            </w:pPr>
            <w:r>
              <w:t xml:space="preserve">Председатель </w:t>
            </w:r>
            <w:r w:rsidR="00522716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2716" w:rsidRDefault="004C4CE5" w:rsidP="00D27D3D">
            <w:pPr>
              <w:pStyle w:val="a7"/>
              <w:ind w:firstLine="0"/>
              <w:jc w:val="right"/>
            </w:pPr>
            <w:r>
              <w:t>Л.В. Смольникова</w:t>
            </w:r>
          </w:p>
        </w:tc>
      </w:tr>
      <w:tr w:rsidR="00911625" w:rsidTr="00D27D3D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D27D3D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4C4CE5" w:rsidP="004C4CE5">
            <w:pPr>
              <w:pStyle w:val="a7"/>
              <w:ind w:firstLine="0"/>
              <w:jc w:val="right"/>
            </w:pPr>
            <w:r>
              <w:t xml:space="preserve">А.А. Абдульминова </w:t>
            </w:r>
          </w:p>
        </w:tc>
      </w:tr>
    </w:tbl>
    <w:p w:rsidR="00484F82" w:rsidRDefault="00484F82">
      <w:pPr>
        <w:pStyle w:val="a7"/>
        <w:ind w:firstLine="0"/>
      </w:pPr>
      <w:bookmarkStart w:id="0" w:name="_GoBack"/>
      <w:bookmarkEnd w:id="0"/>
    </w:p>
    <w:sectPr w:rsidR="00484F82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492" w:rsidRDefault="00437492">
      <w:r>
        <w:separator/>
      </w:r>
    </w:p>
  </w:endnote>
  <w:endnote w:type="continuationSeparator" w:id="0">
    <w:p w:rsidR="00437492" w:rsidRDefault="00437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492" w:rsidRDefault="00437492">
      <w:r>
        <w:separator/>
      </w:r>
    </w:p>
  </w:footnote>
  <w:footnote w:type="continuationSeparator" w:id="0">
    <w:p w:rsidR="00437492" w:rsidRDefault="004374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4614D7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ВЕРЕЩАГИНСКОГО </w:t>
          </w:r>
          <w:r w:rsidR="00805056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294F4E" w:rsidRDefault="00294F4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</w:t>
          </w:r>
          <w:r w:rsidR="00B45950">
            <w:rPr>
              <w:rFonts w:ascii="Times New Roman" w:hAnsi="Times New Roman" w:cs="Times New Roman"/>
              <w:b/>
              <w:bCs/>
              <w:color w:val="000000"/>
              <w:lang w:val="en-US"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Верещагино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4F23"/>
    <w:rsid w:val="000137D7"/>
    <w:rsid w:val="00026404"/>
    <w:rsid w:val="00035ABC"/>
    <w:rsid w:val="0003796A"/>
    <w:rsid w:val="00051066"/>
    <w:rsid w:val="00057FD2"/>
    <w:rsid w:val="00085DCE"/>
    <w:rsid w:val="000B4A0E"/>
    <w:rsid w:val="000B5E8B"/>
    <w:rsid w:val="000D75F1"/>
    <w:rsid w:val="000F1CF9"/>
    <w:rsid w:val="000F46C5"/>
    <w:rsid w:val="001243E3"/>
    <w:rsid w:val="00125315"/>
    <w:rsid w:val="0012603A"/>
    <w:rsid w:val="00167611"/>
    <w:rsid w:val="0017083F"/>
    <w:rsid w:val="00170D09"/>
    <w:rsid w:val="00171185"/>
    <w:rsid w:val="001962A0"/>
    <w:rsid w:val="00196785"/>
    <w:rsid w:val="001A00A9"/>
    <w:rsid w:val="001D5617"/>
    <w:rsid w:val="00205244"/>
    <w:rsid w:val="0021074E"/>
    <w:rsid w:val="002112BC"/>
    <w:rsid w:val="00232907"/>
    <w:rsid w:val="00236AEA"/>
    <w:rsid w:val="00242CDB"/>
    <w:rsid w:val="0024627F"/>
    <w:rsid w:val="00254CB7"/>
    <w:rsid w:val="00255B61"/>
    <w:rsid w:val="00255B6B"/>
    <w:rsid w:val="00261BA1"/>
    <w:rsid w:val="0028340F"/>
    <w:rsid w:val="00294F4E"/>
    <w:rsid w:val="0029672B"/>
    <w:rsid w:val="002A65BA"/>
    <w:rsid w:val="002B114C"/>
    <w:rsid w:val="002C2A72"/>
    <w:rsid w:val="002D0984"/>
    <w:rsid w:val="002D1CDF"/>
    <w:rsid w:val="003012C6"/>
    <w:rsid w:val="00303589"/>
    <w:rsid w:val="00303837"/>
    <w:rsid w:val="00311A1C"/>
    <w:rsid w:val="00324308"/>
    <w:rsid w:val="00331EFD"/>
    <w:rsid w:val="003451EA"/>
    <w:rsid w:val="00352691"/>
    <w:rsid w:val="00352FEC"/>
    <w:rsid w:val="00356057"/>
    <w:rsid w:val="00380407"/>
    <w:rsid w:val="00382EC6"/>
    <w:rsid w:val="00385F5E"/>
    <w:rsid w:val="00396177"/>
    <w:rsid w:val="00397382"/>
    <w:rsid w:val="003A51A7"/>
    <w:rsid w:val="003B49D6"/>
    <w:rsid w:val="003E5F7A"/>
    <w:rsid w:val="003E7736"/>
    <w:rsid w:val="003F08DB"/>
    <w:rsid w:val="00407ED3"/>
    <w:rsid w:val="00416E27"/>
    <w:rsid w:val="00437492"/>
    <w:rsid w:val="004426D6"/>
    <w:rsid w:val="00446345"/>
    <w:rsid w:val="004614D7"/>
    <w:rsid w:val="00481314"/>
    <w:rsid w:val="00484F82"/>
    <w:rsid w:val="004B052C"/>
    <w:rsid w:val="004C1BC7"/>
    <w:rsid w:val="004C36F3"/>
    <w:rsid w:val="004C4CE5"/>
    <w:rsid w:val="004E0428"/>
    <w:rsid w:val="004F549C"/>
    <w:rsid w:val="004F6F6B"/>
    <w:rsid w:val="00512D15"/>
    <w:rsid w:val="00522716"/>
    <w:rsid w:val="00525A05"/>
    <w:rsid w:val="00540F59"/>
    <w:rsid w:val="005522B1"/>
    <w:rsid w:val="00586421"/>
    <w:rsid w:val="0058674F"/>
    <w:rsid w:val="005924F0"/>
    <w:rsid w:val="005A1556"/>
    <w:rsid w:val="0062181D"/>
    <w:rsid w:val="006304A1"/>
    <w:rsid w:val="00630DD9"/>
    <w:rsid w:val="00637F06"/>
    <w:rsid w:val="00640532"/>
    <w:rsid w:val="00662F16"/>
    <w:rsid w:val="00695EF5"/>
    <w:rsid w:val="00696C01"/>
    <w:rsid w:val="00697FD5"/>
    <w:rsid w:val="006A2C0F"/>
    <w:rsid w:val="006C04CD"/>
    <w:rsid w:val="006F01F2"/>
    <w:rsid w:val="006F1ED7"/>
    <w:rsid w:val="007051B6"/>
    <w:rsid w:val="00710317"/>
    <w:rsid w:val="007160A9"/>
    <w:rsid w:val="00743020"/>
    <w:rsid w:val="00750E25"/>
    <w:rsid w:val="00756AB6"/>
    <w:rsid w:val="00761140"/>
    <w:rsid w:val="00767633"/>
    <w:rsid w:val="00776328"/>
    <w:rsid w:val="00776D5F"/>
    <w:rsid w:val="00796C26"/>
    <w:rsid w:val="007C1C1F"/>
    <w:rsid w:val="007E2724"/>
    <w:rsid w:val="007E503A"/>
    <w:rsid w:val="00805056"/>
    <w:rsid w:val="00813760"/>
    <w:rsid w:val="00856384"/>
    <w:rsid w:val="00873008"/>
    <w:rsid w:val="008858AC"/>
    <w:rsid w:val="00887EF5"/>
    <w:rsid w:val="008B2ADF"/>
    <w:rsid w:val="009007DA"/>
    <w:rsid w:val="00911625"/>
    <w:rsid w:val="00915711"/>
    <w:rsid w:val="009230F3"/>
    <w:rsid w:val="00956230"/>
    <w:rsid w:val="00975170"/>
    <w:rsid w:val="0099252C"/>
    <w:rsid w:val="0099460C"/>
    <w:rsid w:val="009C1C79"/>
    <w:rsid w:val="009C1E3A"/>
    <w:rsid w:val="009D2301"/>
    <w:rsid w:val="009E116E"/>
    <w:rsid w:val="009E28BE"/>
    <w:rsid w:val="00A17511"/>
    <w:rsid w:val="00A21D90"/>
    <w:rsid w:val="00A354F7"/>
    <w:rsid w:val="00A45148"/>
    <w:rsid w:val="00A570F8"/>
    <w:rsid w:val="00A6614F"/>
    <w:rsid w:val="00A67D26"/>
    <w:rsid w:val="00A7514A"/>
    <w:rsid w:val="00A777DB"/>
    <w:rsid w:val="00AA68ED"/>
    <w:rsid w:val="00AE3EB8"/>
    <w:rsid w:val="00B01C88"/>
    <w:rsid w:val="00B06EF1"/>
    <w:rsid w:val="00B1160A"/>
    <w:rsid w:val="00B11B42"/>
    <w:rsid w:val="00B237E4"/>
    <w:rsid w:val="00B269D2"/>
    <w:rsid w:val="00B34672"/>
    <w:rsid w:val="00B45950"/>
    <w:rsid w:val="00B63559"/>
    <w:rsid w:val="00B66E55"/>
    <w:rsid w:val="00B84339"/>
    <w:rsid w:val="00B91A94"/>
    <w:rsid w:val="00BA707C"/>
    <w:rsid w:val="00BA7FB1"/>
    <w:rsid w:val="00BB4BEE"/>
    <w:rsid w:val="00C024E7"/>
    <w:rsid w:val="00C11D9E"/>
    <w:rsid w:val="00C95C36"/>
    <w:rsid w:val="00CB3840"/>
    <w:rsid w:val="00CC2B8D"/>
    <w:rsid w:val="00CC46BF"/>
    <w:rsid w:val="00D125D0"/>
    <w:rsid w:val="00D27D3D"/>
    <w:rsid w:val="00D313C4"/>
    <w:rsid w:val="00D34E03"/>
    <w:rsid w:val="00D57FB3"/>
    <w:rsid w:val="00D669B6"/>
    <w:rsid w:val="00D715AA"/>
    <w:rsid w:val="00D720D4"/>
    <w:rsid w:val="00D81BB7"/>
    <w:rsid w:val="00D93530"/>
    <w:rsid w:val="00DA693F"/>
    <w:rsid w:val="00DC783C"/>
    <w:rsid w:val="00DE48F3"/>
    <w:rsid w:val="00DE4F23"/>
    <w:rsid w:val="00DE66A8"/>
    <w:rsid w:val="00DF45D4"/>
    <w:rsid w:val="00E02B6E"/>
    <w:rsid w:val="00E036D4"/>
    <w:rsid w:val="00E11D12"/>
    <w:rsid w:val="00E612AC"/>
    <w:rsid w:val="00E71EEE"/>
    <w:rsid w:val="00E775CE"/>
    <w:rsid w:val="00E843B9"/>
    <w:rsid w:val="00ED103E"/>
    <w:rsid w:val="00EF7319"/>
    <w:rsid w:val="00F064C9"/>
    <w:rsid w:val="00F3437B"/>
    <w:rsid w:val="00F8420C"/>
    <w:rsid w:val="00F8635B"/>
    <w:rsid w:val="00F90716"/>
    <w:rsid w:val="00FD0E8F"/>
    <w:rsid w:val="00FE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26D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4426D6"/>
    <w:pPr>
      <w:suppressAutoHyphens/>
      <w:spacing w:line="240" w:lineRule="exact"/>
    </w:pPr>
  </w:style>
  <w:style w:type="paragraph" w:styleId="a4">
    <w:name w:val="header"/>
    <w:basedOn w:val="a"/>
    <w:link w:val="a5"/>
    <w:rsid w:val="004426D6"/>
    <w:pPr>
      <w:jc w:val="center"/>
    </w:pPr>
  </w:style>
  <w:style w:type="paragraph" w:customStyle="1" w:styleId="a6">
    <w:name w:val="Заголовок к тексту"/>
    <w:basedOn w:val="a"/>
    <w:next w:val="a7"/>
    <w:rsid w:val="004426D6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4426D6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4426D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4426D6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4426D6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4426D6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4426D6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4426D6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4426D6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4426D6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4426D6"/>
    <w:pPr>
      <w:ind w:left="4252"/>
    </w:pPr>
  </w:style>
  <w:style w:type="character" w:styleId="af2">
    <w:name w:val="page number"/>
    <w:basedOn w:val="a0"/>
    <w:rsid w:val="004426D6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69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Пользователь</cp:lastModifiedBy>
  <cp:revision>83</cp:revision>
  <cp:lastPrinted>2024-10-07T06:11:00Z</cp:lastPrinted>
  <dcterms:created xsi:type="dcterms:W3CDTF">2022-07-01T08:20:00Z</dcterms:created>
  <dcterms:modified xsi:type="dcterms:W3CDTF">2026-02-18T10:32:00Z</dcterms:modified>
</cp:coreProperties>
</file>