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0D3F5B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09.2pt;height:70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A354F7" w:rsidRPr="00A354F7" w:rsidRDefault="00A4649A" w:rsidP="00E84DE9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 w:rsidRPr="00A4649A">
                    <w:rPr>
                      <w:b/>
                      <w:sz w:val="24"/>
                      <w:szCs w:val="24"/>
                    </w:rPr>
                    <w:t>О плане работы территориальной избирательной комиссии Верещагин</w:t>
                  </w:r>
                  <w:r w:rsidR="00E32909">
                    <w:rPr>
                      <w:b/>
                      <w:sz w:val="24"/>
                      <w:szCs w:val="24"/>
                    </w:rPr>
                    <w:t>ск</w:t>
                  </w:r>
                  <w:r w:rsidR="001608CD">
                    <w:rPr>
                      <w:b/>
                      <w:sz w:val="24"/>
                      <w:szCs w:val="24"/>
                    </w:rPr>
                    <w:t xml:space="preserve">ого </w:t>
                  </w:r>
                  <w:r w:rsidR="007A1816">
                    <w:rPr>
                      <w:b/>
                      <w:sz w:val="24"/>
                      <w:szCs w:val="24"/>
                    </w:rPr>
                    <w:t>муниципального</w:t>
                  </w:r>
                  <w:r w:rsidR="001608CD">
                    <w:rPr>
                      <w:b/>
                      <w:sz w:val="24"/>
                      <w:szCs w:val="24"/>
                    </w:rPr>
                    <w:t xml:space="preserve"> округа на</w:t>
                  </w:r>
                  <w:r w:rsidR="00BC7483">
                    <w:rPr>
                      <w:b/>
                      <w:sz w:val="24"/>
                      <w:szCs w:val="24"/>
                    </w:rPr>
                    <w:t xml:space="preserve"> март</w:t>
                  </w:r>
                  <w:r w:rsidR="00D05CCF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A4649A">
                    <w:rPr>
                      <w:b/>
                      <w:sz w:val="24"/>
                      <w:szCs w:val="24"/>
                    </w:rPr>
                    <w:t>202</w:t>
                  </w:r>
                  <w:r w:rsidR="00194AA2">
                    <w:rPr>
                      <w:b/>
                      <w:sz w:val="24"/>
                      <w:szCs w:val="24"/>
                    </w:rPr>
                    <w:t>6</w:t>
                  </w:r>
                  <w:r w:rsidRPr="00A4649A">
                    <w:rPr>
                      <w:b/>
                      <w:sz w:val="24"/>
                      <w:szCs w:val="24"/>
                    </w:rPr>
                    <w:t xml:space="preserve"> года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C25311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C25311">
                    <w:rPr>
                      <w:sz w:val="24"/>
                      <w:szCs w:val="24"/>
                    </w:rPr>
                    <w:t>2</w:t>
                  </w:r>
                  <w:r w:rsidR="00BC7483">
                    <w:rPr>
                      <w:sz w:val="24"/>
                      <w:szCs w:val="24"/>
                    </w:rPr>
                    <w:t>5</w:t>
                  </w:r>
                  <w:r w:rsidR="007A1816" w:rsidRPr="00C25311">
                    <w:rPr>
                      <w:sz w:val="24"/>
                      <w:szCs w:val="24"/>
                    </w:rPr>
                    <w:t>.0</w:t>
                  </w:r>
                  <w:r w:rsidR="00BC7483">
                    <w:rPr>
                      <w:sz w:val="24"/>
                      <w:szCs w:val="24"/>
                    </w:rPr>
                    <w:t>2</w:t>
                  </w:r>
                  <w:r w:rsidR="00A17751" w:rsidRPr="00C25311">
                    <w:rPr>
                      <w:sz w:val="24"/>
                      <w:szCs w:val="24"/>
                    </w:rPr>
                    <w:t>.</w:t>
                  </w:r>
                  <w:r w:rsidR="007A1816" w:rsidRPr="00C25311">
                    <w:rPr>
                      <w:sz w:val="24"/>
                      <w:szCs w:val="24"/>
                    </w:rPr>
                    <w:t>202</w:t>
                  </w:r>
                  <w:r w:rsidR="00194AA2" w:rsidRPr="00C25311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7A181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C25311">
                    <w:rPr>
                      <w:sz w:val="24"/>
                      <w:szCs w:val="24"/>
                    </w:rPr>
                    <w:t>0</w:t>
                  </w:r>
                  <w:r w:rsidR="00BC7483">
                    <w:rPr>
                      <w:sz w:val="24"/>
                      <w:szCs w:val="24"/>
                    </w:rPr>
                    <w:t>3</w:t>
                  </w:r>
                  <w:r w:rsidR="00A17751" w:rsidRPr="00C25311">
                    <w:rPr>
                      <w:sz w:val="24"/>
                      <w:szCs w:val="24"/>
                    </w:rPr>
                    <w:t>/02</w:t>
                  </w:r>
                  <w:r w:rsidR="00A4649A" w:rsidRPr="00C25311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  <w:bookmarkStart w:id="0" w:name="_GoBack"/>
      <w:bookmarkEnd w:id="0"/>
    </w:p>
    <w:p w:rsidR="00A4649A" w:rsidRDefault="00A4649A" w:rsidP="00A4649A">
      <w:pPr>
        <w:pStyle w:val="a7"/>
        <w:spacing w:line="360" w:lineRule="auto"/>
        <w:ind w:firstLine="709"/>
      </w:pPr>
      <w: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0A2DE0" w:rsidRDefault="00A4649A" w:rsidP="00194374">
      <w:pPr>
        <w:pStyle w:val="a7"/>
        <w:spacing w:line="48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D523BB" w:rsidRDefault="00955064" w:rsidP="00D523BB">
      <w:pPr>
        <w:pStyle w:val="a7"/>
        <w:tabs>
          <w:tab w:val="left" w:pos="1418"/>
        </w:tabs>
        <w:spacing w:line="360" w:lineRule="auto"/>
        <w:ind w:firstLine="709"/>
      </w:pPr>
      <w:r>
        <w:t xml:space="preserve">1. </w:t>
      </w:r>
      <w:r w:rsidR="00A4649A">
        <w:t>Утвердить план работы территориальной избирательной комиссии Вере</w:t>
      </w:r>
      <w:r w:rsidR="0061619C">
        <w:t>щаг</w:t>
      </w:r>
      <w:r w:rsidR="00A83DBB">
        <w:t xml:space="preserve">инского </w:t>
      </w:r>
      <w:r w:rsidR="007A1816">
        <w:t>муниципального</w:t>
      </w:r>
      <w:r w:rsidR="00A83DBB">
        <w:t xml:space="preserve"> округа </w:t>
      </w:r>
      <w:r w:rsidR="00753AAD">
        <w:t xml:space="preserve">на </w:t>
      </w:r>
      <w:r w:rsidR="00BC7483">
        <w:t>март</w:t>
      </w:r>
      <w:r w:rsidR="007A1816">
        <w:t xml:space="preserve"> 202</w:t>
      </w:r>
      <w:r w:rsidR="00194AA2">
        <w:t>6</w:t>
      </w:r>
      <w:r w:rsidR="00A4649A">
        <w:t xml:space="preserve"> года (прилагается).</w:t>
      </w:r>
    </w:p>
    <w:p w:rsidR="00A4649A" w:rsidRDefault="00A4649A" w:rsidP="00D523BB">
      <w:pPr>
        <w:pStyle w:val="a7"/>
        <w:tabs>
          <w:tab w:val="left" w:pos="1418"/>
        </w:tabs>
        <w:spacing w:line="360" w:lineRule="auto"/>
        <w:ind w:firstLine="709"/>
      </w:pPr>
      <w:r>
        <w:t>2.</w:t>
      </w:r>
      <w:r w:rsidR="00955064">
        <w:t xml:space="preserve"> </w:t>
      </w:r>
      <w:r>
        <w:t xml:space="preserve">Разместить настоящее решение на Едином портале </w:t>
      </w:r>
      <w:proofErr w:type="gramStart"/>
      <w:r>
        <w:t>избирательных</w:t>
      </w:r>
      <w:proofErr w:type="gramEnd"/>
      <w:r>
        <w:t xml:space="preserve"> комиссий Пермского края в информационно-телекоммуникационной сети «Интернет».</w:t>
      </w:r>
    </w:p>
    <w:p w:rsidR="00A4649A" w:rsidRDefault="00A4649A" w:rsidP="00A4649A">
      <w:pPr>
        <w:pStyle w:val="a7"/>
        <w:spacing w:line="360" w:lineRule="auto"/>
        <w:ind w:firstLine="709"/>
      </w:pPr>
      <w:r>
        <w:t>3.</w:t>
      </w:r>
      <w:r w:rsidR="00955064">
        <w:t xml:space="preserve"> </w:t>
      </w:r>
      <w:proofErr w:type="gramStart"/>
      <w:r>
        <w:t>Контроль за</w:t>
      </w:r>
      <w:proofErr w:type="gramEnd"/>
      <w:r>
        <w:t xml:space="preserve"> исполнением решения возложить на  секретаря территориальной избирательной комиссии Верещагинского </w:t>
      </w:r>
      <w:r w:rsidR="007A1816">
        <w:t>муниципального</w:t>
      </w:r>
      <w:r>
        <w:t xml:space="preserve"> округа </w:t>
      </w:r>
      <w:r w:rsidR="00194AA2">
        <w:t>Абдульминову А.А.</w:t>
      </w:r>
    </w:p>
    <w:p w:rsidR="00A4649A" w:rsidRDefault="00A4649A" w:rsidP="00A4649A">
      <w:pPr>
        <w:pStyle w:val="a7"/>
        <w:spacing w:line="360" w:lineRule="auto"/>
        <w:ind w:firstLine="709"/>
      </w:pPr>
    </w:p>
    <w:p w:rsidR="00A4649A" w:rsidRDefault="00A4649A" w:rsidP="00A4649A">
      <w:pPr>
        <w:pStyle w:val="a7"/>
        <w:spacing w:line="360" w:lineRule="auto"/>
        <w:ind w:firstLine="709"/>
      </w:pPr>
    </w:p>
    <w:p w:rsidR="00BC7483" w:rsidRDefault="00BC7483" w:rsidP="00A4649A">
      <w:pPr>
        <w:pStyle w:val="a7"/>
        <w:spacing w:line="360" w:lineRule="auto"/>
        <w:ind w:firstLine="709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D523BB" w:rsidRDefault="00D523BB" w:rsidP="00D523BB">
            <w:pPr>
              <w:autoSpaceDE w:val="0"/>
              <w:autoSpaceDN w:val="0"/>
              <w:adjustRightInd w:val="0"/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</w:t>
            </w:r>
            <w:r w:rsidR="004327FF" w:rsidRPr="004327FF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4327FF" w:rsidRDefault="00194AA2" w:rsidP="00D523BB">
            <w:pPr>
              <w:pStyle w:val="a7"/>
              <w:ind w:firstLine="0"/>
              <w:jc w:val="right"/>
            </w:pPr>
            <w:r>
              <w:t>Л.В. Смольникова</w:t>
            </w:r>
          </w:p>
        </w:tc>
      </w:tr>
      <w:tr w:rsidR="0091162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194AA2">
            <w:pPr>
              <w:pStyle w:val="a7"/>
              <w:ind w:firstLine="0"/>
              <w:jc w:val="right"/>
            </w:pPr>
            <w:r>
              <w:t>А.А. Абдульминова</w:t>
            </w:r>
          </w:p>
        </w:tc>
      </w:tr>
    </w:tbl>
    <w:p w:rsidR="00525A05" w:rsidRDefault="00525A05">
      <w:pPr>
        <w:pStyle w:val="a7"/>
        <w:ind w:firstLine="0"/>
      </w:pPr>
    </w:p>
    <w:p w:rsidR="00825E8C" w:rsidRDefault="00825E8C">
      <w:pPr>
        <w:pStyle w:val="a7"/>
        <w:ind w:firstLine="0"/>
      </w:pPr>
    </w:p>
    <w:p w:rsidR="00825E8C" w:rsidRDefault="00825E8C">
      <w:pPr>
        <w:pStyle w:val="a7"/>
        <w:ind w:firstLine="0"/>
      </w:pPr>
    </w:p>
    <w:p w:rsidR="00825E8C" w:rsidRDefault="00825E8C">
      <w:pPr>
        <w:pStyle w:val="a7"/>
        <w:ind w:firstLine="0"/>
      </w:pPr>
    </w:p>
    <w:sectPr w:rsidR="00825E8C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F5B" w:rsidRDefault="000D3F5B">
      <w:r>
        <w:separator/>
      </w:r>
    </w:p>
  </w:endnote>
  <w:endnote w:type="continuationSeparator" w:id="0">
    <w:p w:rsidR="000D3F5B" w:rsidRDefault="000D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F5B" w:rsidRDefault="000D3F5B">
      <w:r>
        <w:separator/>
      </w:r>
    </w:p>
  </w:footnote>
  <w:footnote w:type="continuationSeparator" w:id="0">
    <w:p w:rsidR="000D3F5B" w:rsidRDefault="000D3F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63ED7">
      <w:rPr>
        <w:noProof/>
      </w:rPr>
      <w:t>3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7A1816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034C0"/>
    <w:rsid w:val="00004B94"/>
    <w:rsid w:val="000137D7"/>
    <w:rsid w:val="00030468"/>
    <w:rsid w:val="00035ABC"/>
    <w:rsid w:val="00047168"/>
    <w:rsid w:val="00051066"/>
    <w:rsid w:val="00060770"/>
    <w:rsid w:val="00065ECE"/>
    <w:rsid w:val="000718DB"/>
    <w:rsid w:val="00074E26"/>
    <w:rsid w:val="00085DCE"/>
    <w:rsid w:val="000955C7"/>
    <w:rsid w:val="000A2DE0"/>
    <w:rsid w:val="000B4A0E"/>
    <w:rsid w:val="000B5E8B"/>
    <w:rsid w:val="000B6BCE"/>
    <w:rsid w:val="000D3F5B"/>
    <w:rsid w:val="000D75F1"/>
    <w:rsid w:val="000E1143"/>
    <w:rsid w:val="000F028A"/>
    <w:rsid w:val="00113380"/>
    <w:rsid w:val="001243E3"/>
    <w:rsid w:val="001250F4"/>
    <w:rsid w:val="00125315"/>
    <w:rsid w:val="00140CB1"/>
    <w:rsid w:val="00145DA7"/>
    <w:rsid w:val="001608CD"/>
    <w:rsid w:val="00163ED7"/>
    <w:rsid w:val="0017083F"/>
    <w:rsid w:val="00170D09"/>
    <w:rsid w:val="00171185"/>
    <w:rsid w:val="0017714B"/>
    <w:rsid w:val="00194374"/>
    <w:rsid w:val="00194AA2"/>
    <w:rsid w:val="001A00A9"/>
    <w:rsid w:val="001A016C"/>
    <w:rsid w:val="001A15AB"/>
    <w:rsid w:val="001F404A"/>
    <w:rsid w:val="00205244"/>
    <w:rsid w:val="00206202"/>
    <w:rsid w:val="0021074E"/>
    <w:rsid w:val="002112BC"/>
    <w:rsid w:val="00232907"/>
    <w:rsid w:val="00236AEA"/>
    <w:rsid w:val="00243EB8"/>
    <w:rsid w:val="00254CB7"/>
    <w:rsid w:val="00255B6B"/>
    <w:rsid w:val="0026788E"/>
    <w:rsid w:val="00294F4E"/>
    <w:rsid w:val="00295B9E"/>
    <w:rsid w:val="0029672B"/>
    <w:rsid w:val="002A00BA"/>
    <w:rsid w:val="002A65BA"/>
    <w:rsid w:val="002C2A72"/>
    <w:rsid w:val="002D1CDF"/>
    <w:rsid w:val="002F0DC0"/>
    <w:rsid w:val="003012C6"/>
    <w:rsid w:val="00303589"/>
    <w:rsid w:val="00323838"/>
    <w:rsid w:val="00323EF7"/>
    <w:rsid w:val="00324BCE"/>
    <w:rsid w:val="00331EFD"/>
    <w:rsid w:val="00380407"/>
    <w:rsid w:val="00382EC6"/>
    <w:rsid w:val="003855CA"/>
    <w:rsid w:val="00385F5E"/>
    <w:rsid w:val="00396177"/>
    <w:rsid w:val="003C1D8F"/>
    <w:rsid w:val="003E7736"/>
    <w:rsid w:val="00422B35"/>
    <w:rsid w:val="00430574"/>
    <w:rsid w:val="004327FF"/>
    <w:rsid w:val="004426D6"/>
    <w:rsid w:val="004705D8"/>
    <w:rsid w:val="00481314"/>
    <w:rsid w:val="004B052C"/>
    <w:rsid w:val="004C1BC7"/>
    <w:rsid w:val="004E0428"/>
    <w:rsid w:val="004E487D"/>
    <w:rsid w:val="00512D15"/>
    <w:rsid w:val="0051671E"/>
    <w:rsid w:val="00525A05"/>
    <w:rsid w:val="005522B1"/>
    <w:rsid w:val="00586421"/>
    <w:rsid w:val="0058674F"/>
    <w:rsid w:val="005D2B5B"/>
    <w:rsid w:val="005F6EE9"/>
    <w:rsid w:val="00611B2B"/>
    <w:rsid w:val="0061619C"/>
    <w:rsid w:val="006304A1"/>
    <w:rsid w:val="00667AB4"/>
    <w:rsid w:val="00695EF5"/>
    <w:rsid w:val="006962FF"/>
    <w:rsid w:val="00696C01"/>
    <w:rsid w:val="00697FD5"/>
    <w:rsid w:val="006A2C0F"/>
    <w:rsid w:val="006C04CD"/>
    <w:rsid w:val="006D0EAC"/>
    <w:rsid w:val="006F01F2"/>
    <w:rsid w:val="00743020"/>
    <w:rsid w:val="007502BF"/>
    <w:rsid w:val="00753AAD"/>
    <w:rsid w:val="00754CC3"/>
    <w:rsid w:val="00756AB6"/>
    <w:rsid w:val="00761140"/>
    <w:rsid w:val="00767633"/>
    <w:rsid w:val="007A1816"/>
    <w:rsid w:val="007B752B"/>
    <w:rsid w:val="00813418"/>
    <w:rsid w:val="00813760"/>
    <w:rsid w:val="00825E8C"/>
    <w:rsid w:val="0082677E"/>
    <w:rsid w:val="00856384"/>
    <w:rsid w:val="008614E2"/>
    <w:rsid w:val="00873008"/>
    <w:rsid w:val="008858AC"/>
    <w:rsid w:val="00887EF5"/>
    <w:rsid w:val="00891536"/>
    <w:rsid w:val="008A18C3"/>
    <w:rsid w:val="008A1AE4"/>
    <w:rsid w:val="008B635C"/>
    <w:rsid w:val="008C5610"/>
    <w:rsid w:val="008C6C94"/>
    <w:rsid w:val="008F70A6"/>
    <w:rsid w:val="00911625"/>
    <w:rsid w:val="00955064"/>
    <w:rsid w:val="00975170"/>
    <w:rsid w:val="0099460C"/>
    <w:rsid w:val="009C1E3A"/>
    <w:rsid w:val="009C65EA"/>
    <w:rsid w:val="009E2250"/>
    <w:rsid w:val="009F5276"/>
    <w:rsid w:val="00A17511"/>
    <w:rsid w:val="00A17751"/>
    <w:rsid w:val="00A20C76"/>
    <w:rsid w:val="00A354F7"/>
    <w:rsid w:val="00A42532"/>
    <w:rsid w:val="00A45148"/>
    <w:rsid w:val="00A4649A"/>
    <w:rsid w:val="00A6557D"/>
    <w:rsid w:val="00A67D26"/>
    <w:rsid w:val="00A777DB"/>
    <w:rsid w:val="00A83DBB"/>
    <w:rsid w:val="00B06EF1"/>
    <w:rsid w:val="00B1160A"/>
    <w:rsid w:val="00B11B42"/>
    <w:rsid w:val="00B237E4"/>
    <w:rsid w:val="00B269D2"/>
    <w:rsid w:val="00B43BC3"/>
    <w:rsid w:val="00B45950"/>
    <w:rsid w:val="00B93C98"/>
    <w:rsid w:val="00BA1A17"/>
    <w:rsid w:val="00BA7FB1"/>
    <w:rsid w:val="00BB3CA4"/>
    <w:rsid w:val="00BB4BEE"/>
    <w:rsid w:val="00BC7483"/>
    <w:rsid w:val="00BD6B6A"/>
    <w:rsid w:val="00BF410A"/>
    <w:rsid w:val="00C024E7"/>
    <w:rsid w:val="00C11D9E"/>
    <w:rsid w:val="00C23715"/>
    <w:rsid w:val="00C25311"/>
    <w:rsid w:val="00C95C36"/>
    <w:rsid w:val="00CB3840"/>
    <w:rsid w:val="00CC2B8D"/>
    <w:rsid w:val="00CC46BF"/>
    <w:rsid w:val="00CE3AA7"/>
    <w:rsid w:val="00CF66BF"/>
    <w:rsid w:val="00D05CCF"/>
    <w:rsid w:val="00D06F97"/>
    <w:rsid w:val="00D125D0"/>
    <w:rsid w:val="00D523BB"/>
    <w:rsid w:val="00D5361B"/>
    <w:rsid w:val="00D669B6"/>
    <w:rsid w:val="00D715AA"/>
    <w:rsid w:val="00D81BB7"/>
    <w:rsid w:val="00D93530"/>
    <w:rsid w:val="00DC51B1"/>
    <w:rsid w:val="00DE2EB0"/>
    <w:rsid w:val="00DE48F3"/>
    <w:rsid w:val="00DE4F23"/>
    <w:rsid w:val="00DE66A8"/>
    <w:rsid w:val="00DF45D4"/>
    <w:rsid w:val="00E11D12"/>
    <w:rsid w:val="00E32909"/>
    <w:rsid w:val="00E35D07"/>
    <w:rsid w:val="00E569D1"/>
    <w:rsid w:val="00E70C79"/>
    <w:rsid w:val="00E71EEE"/>
    <w:rsid w:val="00E843B9"/>
    <w:rsid w:val="00E84DE9"/>
    <w:rsid w:val="00EF7319"/>
    <w:rsid w:val="00F3437B"/>
    <w:rsid w:val="00F8420C"/>
    <w:rsid w:val="00FB3306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84</cp:revision>
  <cp:lastPrinted>2024-10-07T06:12:00Z</cp:lastPrinted>
  <dcterms:created xsi:type="dcterms:W3CDTF">2022-07-01T08:20:00Z</dcterms:created>
  <dcterms:modified xsi:type="dcterms:W3CDTF">2026-02-18T10:33:00Z</dcterms:modified>
</cp:coreProperties>
</file>