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082FBE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09.2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A4649A" w:rsidP="00E84DE9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 w:rsidRPr="00A4649A">
                    <w:rPr>
                      <w:b/>
                      <w:sz w:val="24"/>
                      <w:szCs w:val="24"/>
                    </w:rPr>
                    <w:t>О плане работы территориальной избирательной комиссии Верещагин</w:t>
                  </w:r>
                  <w:r w:rsidR="00E32909">
                    <w:rPr>
                      <w:b/>
                      <w:sz w:val="24"/>
                      <w:szCs w:val="24"/>
                    </w:rPr>
                    <w:t>ск</w:t>
                  </w:r>
                  <w:r w:rsidR="001608CD">
                    <w:rPr>
                      <w:b/>
                      <w:sz w:val="24"/>
                      <w:szCs w:val="24"/>
                    </w:rPr>
                    <w:t xml:space="preserve">ого </w:t>
                  </w:r>
                  <w:r w:rsidR="007A1816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="001608CD">
                    <w:rPr>
                      <w:b/>
                      <w:sz w:val="24"/>
                      <w:szCs w:val="24"/>
                    </w:rPr>
                    <w:t xml:space="preserve"> округа на</w:t>
                  </w:r>
                  <w:r w:rsidR="00BC7483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FA04AF">
                    <w:rPr>
                      <w:b/>
                      <w:sz w:val="24"/>
                      <w:szCs w:val="24"/>
                    </w:rPr>
                    <w:t>апрель</w:t>
                  </w:r>
                  <w:r w:rsidR="00D05CCF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A4649A">
                    <w:rPr>
                      <w:b/>
                      <w:sz w:val="24"/>
                      <w:szCs w:val="24"/>
                    </w:rPr>
                    <w:t>202</w:t>
                  </w:r>
                  <w:r w:rsidR="00194AA2">
                    <w:rPr>
                      <w:b/>
                      <w:sz w:val="24"/>
                      <w:szCs w:val="24"/>
                    </w:rPr>
                    <w:t>6</w:t>
                  </w:r>
                  <w:r w:rsidRPr="00A4649A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C25311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FB5415">
                    <w:rPr>
                      <w:sz w:val="24"/>
                      <w:szCs w:val="24"/>
                    </w:rPr>
                    <w:t>2</w:t>
                  </w:r>
                  <w:r w:rsidR="00BC7483" w:rsidRPr="00FB5415">
                    <w:rPr>
                      <w:sz w:val="24"/>
                      <w:szCs w:val="24"/>
                    </w:rPr>
                    <w:t>5</w:t>
                  </w:r>
                  <w:r w:rsidR="007A1816" w:rsidRPr="00FB5415">
                    <w:rPr>
                      <w:sz w:val="24"/>
                      <w:szCs w:val="24"/>
                    </w:rPr>
                    <w:t>.0</w:t>
                  </w:r>
                  <w:r w:rsidR="00FA04AF" w:rsidRPr="00FB5415">
                    <w:rPr>
                      <w:sz w:val="24"/>
                      <w:szCs w:val="24"/>
                    </w:rPr>
                    <w:t>3</w:t>
                  </w:r>
                  <w:r w:rsidR="00A17751" w:rsidRPr="00FB5415">
                    <w:rPr>
                      <w:sz w:val="24"/>
                      <w:szCs w:val="24"/>
                    </w:rPr>
                    <w:t>.</w:t>
                  </w:r>
                  <w:r w:rsidR="007A1816" w:rsidRPr="00FB5415">
                    <w:rPr>
                      <w:sz w:val="24"/>
                      <w:szCs w:val="24"/>
                    </w:rPr>
                    <w:t>202</w:t>
                  </w:r>
                  <w:r w:rsidR="00194AA2" w:rsidRPr="00FB5415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7A181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FB5415">
                    <w:rPr>
                      <w:sz w:val="24"/>
                      <w:szCs w:val="24"/>
                    </w:rPr>
                    <w:t>0</w:t>
                  </w:r>
                  <w:r w:rsidR="00FA04AF" w:rsidRPr="00FB5415">
                    <w:rPr>
                      <w:sz w:val="24"/>
                      <w:szCs w:val="24"/>
                    </w:rPr>
                    <w:t>4</w:t>
                  </w:r>
                  <w:r w:rsidR="00FB5415" w:rsidRPr="00FB5415">
                    <w:rPr>
                      <w:sz w:val="24"/>
                      <w:szCs w:val="24"/>
                    </w:rPr>
                    <w:t>/03</w:t>
                  </w:r>
                  <w:r w:rsidR="00A4649A" w:rsidRPr="00FB5415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A4649A" w:rsidRDefault="00A4649A" w:rsidP="00A4649A">
      <w:pPr>
        <w:pStyle w:val="a7"/>
        <w:spacing w:line="360" w:lineRule="auto"/>
        <w:ind w:firstLine="709"/>
      </w:pPr>
      <w:r>
        <w:t>В соо</w:t>
      </w:r>
      <w:bookmarkStart w:id="0" w:name="_GoBack"/>
      <w:bookmarkEnd w:id="0"/>
      <w:r>
        <w:t>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0A2DE0" w:rsidRDefault="00A4649A" w:rsidP="00FB5415">
      <w:pPr>
        <w:pStyle w:val="a7"/>
        <w:spacing w:line="48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D523BB" w:rsidRDefault="00955064" w:rsidP="00D523BB">
      <w:pPr>
        <w:pStyle w:val="a7"/>
        <w:tabs>
          <w:tab w:val="left" w:pos="1418"/>
        </w:tabs>
        <w:spacing w:line="360" w:lineRule="auto"/>
        <w:ind w:firstLine="709"/>
      </w:pPr>
      <w:r>
        <w:t xml:space="preserve">1. </w:t>
      </w:r>
      <w:r w:rsidR="00A4649A">
        <w:t>Утвердить план работы территориальной избирательной комиссии Вере</w:t>
      </w:r>
      <w:r w:rsidR="0061619C">
        <w:t>щаг</w:t>
      </w:r>
      <w:r w:rsidR="00A83DBB">
        <w:t xml:space="preserve">инского </w:t>
      </w:r>
      <w:r w:rsidR="007A1816">
        <w:t>муниципального</w:t>
      </w:r>
      <w:r w:rsidR="00A83DBB">
        <w:t xml:space="preserve"> округа </w:t>
      </w:r>
      <w:r w:rsidR="00753AAD">
        <w:t xml:space="preserve">на </w:t>
      </w:r>
      <w:r w:rsidR="00FA04AF">
        <w:t>апрель</w:t>
      </w:r>
      <w:r w:rsidR="007A1816">
        <w:t xml:space="preserve"> 202</w:t>
      </w:r>
      <w:r w:rsidR="00194AA2">
        <w:t>6</w:t>
      </w:r>
      <w:r w:rsidR="00A4649A">
        <w:t xml:space="preserve"> года (прилагается).</w:t>
      </w:r>
    </w:p>
    <w:p w:rsidR="00A4649A" w:rsidRDefault="00A4649A" w:rsidP="00D523BB">
      <w:pPr>
        <w:pStyle w:val="a7"/>
        <w:tabs>
          <w:tab w:val="left" w:pos="1418"/>
        </w:tabs>
        <w:spacing w:line="360" w:lineRule="auto"/>
        <w:ind w:firstLine="709"/>
      </w:pPr>
      <w:r>
        <w:t>2.</w:t>
      </w:r>
      <w:r w:rsidR="00955064">
        <w:t xml:space="preserve"> </w:t>
      </w:r>
      <w:r>
        <w:t xml:space="preserve">Разместить настоящее решение на Едином портале </w:t>
      </w:r>
      <w:proofErr w:type="gramStart"/>
      <w:r>
        <w:t>избирательных</w:t>
      </w:r>
      <w:proofErr w:type="gramEnd"/>
      <w:r>
        <w:t xml:space="preserve"> комиссий Пермского края в информационно-телекоммуникационной сети «Интернет».</w:t>
      </w:r>
    </w:p>
    <w:p w:rsidR="00A4649A" w:rsidRDefault="00A4649A" w:rsidP="00A4649A">
      <w:pPr>
        <w:pStyle w:val="a7"/>
        <w:spacing w:line="360" w:lineRule="auto"/>
        <w:ind w:firstLine="709"/>
      </w:pPr>
      <w:r>
        <w:t>3.</w:t>
      </w:r>
      <w:r w:rsidR="00955064">
        <w:t xml:space="preserve"> </w:t>
      </w:r>
      <w:proofErr w:type="gramStart"/>
      <w:r>
        <w:t>Контроль за</w:t>
      </w:r>
      <w:proofErr w:type="gramEnd"/>
      <w:r>
        <w:t xml:space="preserve"> исполнением решения возложить на  секретаря территориальной избирательной комиссии Верещагинского </w:t>
      </w:r>
      <w:r w:rsidR="007A1816">
        <w:t>муниципального</w:t>
      </w:r>
      <w:r>
        <w:t xml:space="preserve"> округа </w:t>
      </w:r>
      <w:r w:rsidR="00194AA2">
        <w:t>Абдульминову А.А.</w:t>
      </w:r>
    </w:p>
    <w:p w:rsidR="00A4649A" w:rsidRDefault="00A4649A" w:rsidP="00A4649A">
      <w:pPr>
        <w:pStyle w:val="a7"/>
        <w:spacing w:line="360" w:lineRule="auto"/>
        <w:ind w:firstLine="709"/>
      </w:pPr>
    </w:p>
    <w:p w:rsidR="00A4649A" w:rsidRDefault="00A4649A" w:rsidP="00A4649A">
      <w:pPr>
        <w:pStyle w:val="a7"/>
        <w:spacing w:line="360" w:lineRule="auto"/>
        <w:ind w:firstLine="709"/>
      </w:pPr>
    </w:p>
    <w:p w:rsidR="00BC7483" w:rsidRDefault="00BC7483" w:rsidP="00A4649A">
      <w:pPr>
        <w:pStyle w:val="a7"/>
        <w:spacing w:line="360" w:lineRule="auto"/>
        <w:ind w:firstLine="709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D523BB" w:rsidRDefault="00D523BB" w:rsidP="00D523BB">
            <w:pPr>
              <w:autoSpaceDE w:val="0"/>
              <w:autoSpaceDN w:val="0"/>
              <w:adjustRightInd w:val="0"/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  <w:r w:rsidR="004327FF" w:rsidRPr="004327FF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4327FF" w:rsidRDefault="00194AA2" w:rsidP="00D523BB">
            <w:pPr>
              <w:pStyle w:val="a7"/>
              <w:ind w:firstLine="0"/>
              <w:jc w:val="right"/>
            </w:pPr>
            <w:r>
              <w:t>Л.В. Смольникова</w:t>
            </w: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194AA2">
            <w:pPr>
              <w:pStyle w:val="a7"/>
              <w:ind w:firstLine="0"/>
              <w:jc w:val="right"/>
            </w:pPr>
            <w:r>
              <w:t>А.А. Абдульминова</w:t>
            </w:r>
          </w:p>
        </w:tc>
      </w:tr>
    </w:tbl>
    <w:p w:rsidR="00525A05" w:rsidRDefault="00525A05">
      <w:pPr>
        <w:pStyle w:val="a7"/>
        <w:ind w:firstLine="0"/>
      </w:pPr>
    </w:p>
    <w:p w:rsidR="00825E8C" w:rsidRDefault="00825E8C">
      <w:pPr>
        <w:pStyle w:val="a7"/>
        <w:ind w:firstLine="0"/>
      </w:pPr>
    </w:p>
    <w:p w:rsidR="00825E8C" w:rsidRDefault="00825E8C">
      <w:pPr>
        <w:pStyle w:val="a7"/>
        <w:ind w:firstLine="0"/>
      </w:pPr>
    </w:p>
    <w:p w:rsidR="00825E8C" w:rsidRDefault="00825E8C">
      <w:pPr>
        <w:pStyle w:val="a7"/>
        <w:ind w:firstLine="0"/>
      </w:pPr>
    </w:p>
    <w:sectPr w:rsidR="00825E8C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FBE" w:rsidRDefault="00082FBE">
      <w:r>
        <w:separator/>
      </w:r>
    </w:p>
  </w:endnote>
  <w:endnote w:type="continuationSeparator" w:id="0">
    <w:p w:rsidR="00082FBE" w:rsidRDefault="0008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FBE" w:rsidRDefault="00082FBE">
      <w:r>
        <w:separator/>
      </w:r>
    </w:p>
  </w:footnote>
  <w:footnote w:type="continuationSeparator" w:id="0">
    <w:p w:rsidR="00082FBE" w:rsidRDefault="00082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63ED7">
      <w:rPr>
        <w:noProof/>
      </w:rPr>
      <w:t>3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7A181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034C0"/>
    <w:rsid w:val="00004B94"/>
    <w:rsid w:val="000137D7"/>
    <w:rsid w:val="00030468"/>
    <w:rsid w:val="00035ABC"/>
    <w:rsid w:val="00047168"/>
    <w:rsid w:val="00051066"/>
    <w:rsid w:val="00060770"/>
    <w:rsid w:val="00065ECE"/>
    <w:rsid w:val="000718DB"/>
    <w:rsid w:val="00074E26"/>
    <w:rsid w:val="00082FBE"/>
    <w:rsid w:val="00085DCE"/>
    <w:rsid w:val="000955C7"/>
    <w:rsid w:val="000A2DE0"/>
    <w:rsid w:val="000B4A0E"/>
    <w:rsid w:val="000B5E8B"/>
    <w:rsid w:val="000B6BCE"/>
    <w:rsid w:val="000D3F5B"/>
    <w:rsid w:val="000D75F1"/>
    <w:rsid w:val="000E1143"/>
    <w:rsid w:val="000F028A"/>
    <w:rsid w:val="00113380"/>
    <w:rsid w:val="001243E3"/>
    <w:rsid w:val="001250F4"/>
    <w:rsid w:val="00125315"/>
    <w:rsid w:val="00140CB1"/>
    <w:rsid w:val="00145DA7"/>
    <w:rsid w:val="001608CD"/>
    <w:rsid w:val="00163ED7"/>
    <w:rsid w:val="0017083F"/>
    <w:rsid w:val="00170D09"/>
    <w:rsid w:val="00171185"/>
    <w:rsid w:val="0017714B"/>
    <w:rsid w:val="00194374"/>
    <w:rsid w:val="00194AA2"/>
    <w:rsid w:val="001A00A9"/>
    <w:rsid w:val="001A016C"/>
    <w:rsid w:val="001A15AB"/>
    <w:rsid w:val="001F404A"/>
    <w:rsid w:val="00205244"/>
    <w:rsid w:val="00206202"/>
    <w:rsid w:val="0021074E"/>
    <w:rsid w:val="002112BC"/>
    <w:rsid w:val="00232907"/>
    <w:rsid w:val="00236AEA"/>
    <w:rsid w:val="00243EB8"/>
    <w:rsid w:val="00254CB7"/>
    <w:rsid w:val="00255B6B"/>
    <w:rsid w:val="0026788E"/>
    <w:rsid w:val="00294F4E"/>
    <w:rsid w:val="00295B9E"/>
    <w:rsid w:val="0029672B"/>
    <w:rsid w:val="002A00BA"/>
    <w:rsid w:val="002A65BA"/>
    <w:rsid w:val="002C2A72"/>
    <w:rsid w:val="002D1CDF"/>
    <w:rsid w:val="002F0DC0"/>
    <w:rsid w:val="003012C6"/>
    <w:rsid w:val="00303589"/>
    <w:rsid w:val="00323838"/>
    <w:rsid w:val="00323EF7"/>
    <w:rsid w:val="00324BCE"/>
    <w:rsid w:val="00331EFD"/>
    <w:rsid w:val="00380407"/>
    <w:rsid w:val="00382EC6"/>
    <w:rsid w:val="003855CA"/>
    <w:rsid w:val="00385F5E"/>
    <w:rsid w:val="00396177"/>
    <w:rsid w:val="003C1D8F"/>
    <w:rsid w:val="003E7736"/>
    <w:rsid w:val="00422B35"/>
    <w:rsid w:val="00430574"/>
    <w:rsid w:val="004327FF"/>
    <w:rsid w:val="004426D6"/>
    <w:rsid w:val="004705D8"/>
    <w:rsid w:val="00481314"/>
    <w:rsid w:val="004B052C"/>
    <w:rsid w:val="004C1BC7"/>
    <w:rsid w:val="004E0428"/>
    <w:rsid w:val="004E487D"/>
    <w:rsid w:val="00512D15"/>
    <w:rsid w:val="0051671E"/>
    <w:rsid w:val="00525A05"/>
    <w:rsid w:val="005522B1"/>
    <w:rsid w:val="00586421"/>
    <w:rsid w:val="0058674F"/>
    <w:rsid w:val="005D2B5B"/>
    <w:rsid w:val="005F6EE9"/>
    <w:rsid w:val="00611B2B"/>
    <w:rsid w:val="0061619C"/>
    <w:rsid w:val="006304A1"/>
    <w:rsid w:val="00667AB4"/>
    <w:rsid w:val="00695EF5"/>
    <w:rsid w:val="006962FF"/>
    <w:rsid w:val="00696C01"/>
    <w:rsid w:val="00697FD5"/>
    <w:rsid w:val="006A2C0F"/>
    <w:rsid w:val="006C04CD"/>
    <w:rsid w:val="006D0EAC"/>
    <w:rsid w:val="006F01F2"/>
    <w:rsid w:val="00743020"/>
    <w:rsid w:val="007502BF"/>
    <w:rsid w:val="00752CAC"/>
    <w:rsid w:val="00753AAD"/>
    <w:rsid w:val="00754CC3"/>
    <w:rsid w:val="00756AB6"/>
    <w:rsid w:val="00761140"/>
    <w:rsid w:val="00767633"/>
    <w:rsid w:val="007A1816"/>
    <w:rsid w:val="007B752B"/>
    <w:rsid w:val="00813418"/>
    <w:rsid w:val="00813760"/>
    <w:rsid w:val="00825E8C"/>
    <w:rsid w:val="0082677E"/>
    <w:rsid w:val="00856384"/>
    <w:rsid w:val="008614E2"/>
    <w:rsid w:val="00873008"/>
    <w:rsid w:val="008858AC"/>
    <w:rsid w:val="00887EF5"/>
    <w:rsid w:val="00891536"/>
    <w:rsid w:val="008A18C3"/>
    <w:rsid w:val="008A1AE4"/>
    <w:rsid w:val="008B635C"/>
    <w:rsid w:val="008C5610"/>
    <w:rsid w:val="008C6C94"/>
    <w:rsid w:val="008F70A6"/>
    <w:rsid w:val="00911625"/>
    <w:rsid w:val="00955064"/>
    <w:rsid w:val="00975170"/>
    <w:rsid w:val="0099460C"/>
    <w:rsid w:val="009C1E3A"/>
    <w:rsid w:val="009C65EA"/>
    <w:rsid w:val="009E2250"/>
    <w:rsid w:val="009F5276"/>
    <w:rsid w:val="00A17511"/>
    <w:rsid w:val="00A17751"/>
    <w:rsid w:val="00A20C76"/>
    <w:rsid w:val="00A354F7"/>
    <w:rsid w:val="00A42532"/>
    <w:rsid w:val="00A45148"/>
    <w:rsid w:val="00A4649A"/>
    <w:rsid w:val="00A6557D"/>
    <w:rsid w:val="00A67D26"/>
    <w:rsid w:val="00A777DB"/>
    <w:rsid w:val="00A83DBB"/>
    <w:rsid w:val="00B06EF1"/>
    <w:rsid w:val="00B1160A"/>
    <w:rsid w:val="00B11B42"/>
    <w:rsid w:val="00B237E4"/>
    <w:rsid w:val="00B269D2"/>
    <w:rsid w:val="00B43BC3"/>
    <w:rsid w:val="00B45950"/>
    <w:rsid w:val="00B93C98"/>
    <w:rsid w:val="00BA1A17"/>
    <w:rsid w:val="00BA7FB1"/>
    <w:rsid w:val="00BB3CA4"/>
    <w:rsid w:val="00BB4BEE"/>
    <w:rsid w:val="00BC7483"/>
    <w:rsid w:val="00BD6B6A"/>
    <w:rsid w:val="00BF410A"/>
    <w:rsid w:val="00C024E7"/>
    <w:rsid w:val="00C11D9E"/>
    <w:rsid w:val="00C23715"/>
    <w:rsid w:val="00C25311"/>
    <w:rsid w:val="00C95C36"/>
    <w:rsid w:val="00CB3840"/>
    <w:rsid w:val="00CC2B8D"/>
    <w:rsid w:val="00CC46BF"/>
    <w:rsid w:val="00CE3AA7"/>
    <w:rsid w:val="00CF66BF"/>
    <w:rsid w:val="00D05CCF"/>
    <w:rsid w:val="00D06F97"/>
    <w:rsid w:val="00D125D0"/>
    <w:rsid w:val="00D523BB"/>
    <w:rsid w:val="00D5361B"/>
    <w:rsid w:val="00D669B6"/>
    <w:rsid w:val="00D715AA"/>
    <w:rsid w:val="00D81BB7"/>
    <w:rsid w:val="00D93530"/>
    <w:rsid w:val="00DC51B1"/>
    <w:rsid w:val="00DE2EB0"/>
    <w:rsid w:val="00DE48F3"/>
    <w:rsid w:val="00DE4F23"/>
    <w:rsid w:val="00DE66A8"/>
    <w:rsid w:val="00DF45D4"/>
    <w:rsid w:val="00E11D12"/>
    <w:rsid w:val="00E32909"/>
    <w:rsid w:val="00E35D07"/>
    <w:rsid w:val="00E569D1"/>
    <w:rsid w:val="00E70C79"/>
    <w:rsid w:val="00E71EEE"/>
    <w:rsid w:val="00E843B9"/>
    <w:rsid w:val="00E84DE9"/>
    <w:rsid w:val="00EF7319"/>
    <w:rsid w:val="00F3437B"/>
    <w:rsid w:val="00F8420C"/>
    <w:rsid w:val="00FA04AF"/>
    <w:rsid w:val="00FB3306"/>
    <w:rsid w:val="00FB5415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86</cp:revision>
  <cp:lastPrinted>2024-10-07T06:12:00Z</cp:lastPrinted>
  <dcterms:created xsi:type="dcterms:W3CDTF">2022-07-01T08:20:00Z</dcterms:created>
  <dcterms:modified xsi:type="dcterms:W3CDTF">2026-03-25T04:12:00Z</dcterms:modified>
</cp:coreProperties>
</file>