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5F5E" w:rsidRPr="00697FD5" w:rsidRDefault="00D64154" w:rsidP="00170D09">
      <w:pPr>
        <w:pStyle w:val="a6"/>
        <w:spacing w:after="0" w:line="240" w:lineRule="auto"/>
        <w:ind w:right="510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512527F" wp14:editId="6AF39B31">
                <wp:simplePos x="0" y="0"/>
                <wp:positionH relativeFrom="page">
                  <wp:posOffset>1085850</wp:posOffset>
                </wp:positionH>
                <wp:positionV relativeFrom="page">
                  <wp:posOffset>2451735</wp:posOffset>
                </wp:positionV>
                <wp:extent cx="2700020" cy="1106805"/>
                <wp:effectExtent l="0" t="0" r="5080" b="17145"/>
                <wp:wrapNone/>
                <wp:docPr id="1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00020" cy="11068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354F7" w:rsidRPr="00A354F7" w:rsidRDefault="00380B7B" w:rsidP="00692581">
                            <w:pPr>
                              <w:pStyle w:val="a4"/>
                              <w:jc w:val="both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380B7B">
                              <w:rPr>
                                <w:b/>
                                <w:sz w:val="24"/>
                                <w:szCs w:val="24"/>
                              </w:rPr>
                              <w:t>О досрочном прекращении полномочий члена участковой избирательной комиссии  с правом решающего голо</w:t>
                            </w: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са избирательного участка №</w:t>
                            </w:r>
                            <w:r w:rsidR="006B16AD">
                              <w:rPr>
                                <w:b/>
                                <w:sz w:val="24"/>
                                <w:szCs w:val="24"/>
                              </w:rPr>
                              <w:t> </w:t>
                            </w:r>
                            <w:r w:rsidR="0084286A">
                              <w:rPr>
                                <w:b/>
                                <w:sz w:val="24"/>
                                <w:szCs w:val="24"/>
                              </w:rPr>
                              <w:t>06</w:t>
                            </w:r>
                            <w:r w:rsidR="00194783">
                              <w:rPr>
                                <w:b/>
                                <w:sz w:val="24"/>
                                <w:szCs w:val="24"/>
                              </w:rPr>
                              <w:t>0</w:t>
                            </w:r>
                            <w:r w:rsidR="00554C1B">
                              <w:rPr>
                                <w:b/>
                                <w:sz w:val="24"/>
                                <w:szCs w:val="24"/>
                              </w:rPr>
                              <w:t>1</w:t>
                            </w:r>
                            <w:r w:rsidR="0084286A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194783">
                              <w:rPr>
                                <w:b/>
                                <w:sz w:val="24"/>
                                <w:szCs w:val="24"/>
                              </w:rPr>
                              <w:t xml:space="preserve">Балуевой </w:t>
                            </w:r>
                            <w:r w:rsidR="00554C1B">
                              <w:rPr>
                                <w:b/>
                                <w:sz w:val="24"/>
                                <w:szCs w:val="24"/>
                              </w:rPr>
                              <w:t xml:space="preserve">Елены </w:t>
                            </w:r>
                            <w:r w:rsidR="00194783">
                              <w:rPr>
                                <w:b/>
                                <w:sz w:val="24"/>
                                <w:szCs w:val="24"/>
                              </w:rPr>
                              <w:t>Владимировны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22" o:spid="_x0000_s1026" type="#_x0000_t202" style="position:absolute;margin-left:85.5pt;margin-top:193.05pt;width:212.6pt;height:87.1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" filled="f" stroked="f">
                <v:textbox inset="0,0,0,0">
                  <w:txbxContent>
                    <w:p w:rsidR="00A354F7" w:rsidRPr="00A354F7" w:rsidRDefault="00380B7B" w:rsidP="00692581">
                      <w:pPr>
                        <w:pStyle w:val="a4"/>
                        <w:jc w:val="both"/>
                        <w:rPr>
                          <w:b/>
                          <w:sz w:val="24"/>
                          <w:szCs w:val="24"/>
                        </w:rPr>
                      </w:pPr>
                      <w:r w:rsidRPr="00380B7B">
                        <w:rPr>
                          <w:b/>
                          <w:sz w:val="24"/>
                          <w:szCs w:val="24"/>
                        </w:rPr>
                        <w:t>О досрочном прекращении полномочий члена участковой избирательной комиссии  с правом решающего голо</w:t>
                      </w:r>
                      <w:r>
                        <w:rPr>
                          <w:b/>
                          <w:sz w:val="24"/>
                          <w:szCs w:val="24"/>
                        </w:rPr>
                        <w:t>са избирательного участка №</w:t>
                      </w:r>
                      <w:r w:rsidR="006B16AD">
                        <w:rPr>
                          <w:b/>
                          <w:sz w:val="24"/>
                          <w:szCs w:val="24"/>
                        </w:rPr>
                        <w:t> </w:t>
                      </w:r>
                      <w:r w:rsidR="0084286A">
                        <w:rPr>
                          <w:b/>
                          <w:sz w:val="24"/>
                          <w:szCs w:val="24"/>
                        </w:rPr>
                        <w:t>06</w:t>
                      </w:r>
                      <w:r w:rsidR="00194783">
                        <w:rPr>
                          <w:b/>
                          <w:sz w:val="24"/>
                          <w:szCs w:val="24"/>
                        </w:rPr>
                        <w:t>0</w:t>
                      </w:r>
                      <w:r w:rsidR="00554C1B">
                        <w:rPr>
                          <w:b/>
                          <w:sz w:val="24"/>
                          <w:szCs w:val="24"/>
                        </w:rPr>
                        <w:t>1</w:t>
                      </w:r>
                      <w:r w:rsidR="0084286A">
                        <w:rPr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="00194783">
                        <w:rPr>
                          <w:b/>
                          <w:sz w:val="24"/>
                          <w:szCs w:val="24"/>
                        </w:rPr>
                        <w:t xml:space="preserve">Балуевой </w:t>
                      </w:r>
                      <w:r w:rsidR="00554C1B">
                        <w:rPr>
                          <w:b/>
                          <w:sz w:val="24"/>
                          <w:szCs w:val="24"/>
                        </w:rPr>
                        <w:t xml:space="preserve">Елены </w:t>
                      </w:r>
                      <w:r w:rsidR="00194783">
                        <w:rPr>
                          <w:b/>
                          <w:sz w:val="24"/>
                          <w:szCs w:val="24"/>
                        </w:rPr>
                        <w:t>Владимировны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5170827" wp14:editId="2FA0852E">
                <wp:simplePos x="0" y="0"/>
                <wp:positionH relativeFrom="page">
                  <wp:posOffset>1637030</wp:posOffset>
                </wp:positionH>
                <wp:positionV relativeFrom="page">
                  <wp:posOffset>1972945</wp:posOffset>
                </wp:positionV>
                <wp:extent cx="1799590" cy="179705"/>
                <wp:effectExtent l="0" t="0" r="10160" b="10795"/>
                <wp:wrapNone/>
                <wp:docPr id="4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9590" cy="179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75170" w:rsidRPr="00512D15" w:rsidRDefault="00194783" w:rsidP="00A67D26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 w:rsidRPr="00267B57">
                              <w:rPr>
                                <w:sz w:val="24"/>
                                <w:szCs w:val="24"/>
                              </w:rPr>
                              <w:t>22.04.2026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128.9pt;margin-top:155.35pt;width:141.7pt;height:14.1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" filled="f" stroked="f">
                <v:textbox inset="0,0,0,0">
                  <w:txbxContent>
                    <w:p w:rsidR="00975170" w:rsidRPr="00512D15" w:rsidRDefault="00194783" w:rsidP="00A67D26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 w:rsidRPr="00267B57">
                        <w:rPr>
                          <w:sz w:val="24"/>
                          <w:szCs w:val="24"/>
                        </w:rPr>
                        <w:t>22.04.2026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E72C0C0" wp14:editId="035954CE">
                <wp:simplePos x="0" y="0"/>
                <wp:positionH relativeFrom="page">
                  <wp:posOffset>5238115</wp:posOffset>
                </wp:positionH>
                <wp:positionV relativeFrom="page">
                  <wp:posOffset>1968610</wp:posOffset>
                </wp:positionV>
                <wp:extent cx="993140" cy="179705"/>
                <wp:effectExtent l="0" t="0" r="16510" b="10795"/>
                <wp:wrapNone/>
                <wp:docPr id="5" name="Text Box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3140" cy="179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75170" w:rsidRPr="00512D15" w:rsidRDefault="00194783" w:rsidP="00A67D26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 w:rsidRPr="00267B57">
                              <w:rPr>
                                <w:sz w:val="24"/>
                                <w:szCs w:val="24"/>
                              </w:rPr>
                              <w:t>05</w:t>
                            </w:r>
                            <w:r w:rsidR="0084286A" w:rsidRPr="00267B57">
                              <w:rPr>
                                <w:sz w:val="24"/>
                                <w:szCs w:val="24"/>
                              </w:rPr>
                              <w:t>/</w:t>
                            </w:r>
                            <w:r w:rsidR="00267B57" w:rsidRPr="00267B57">
                              <w:rPr>
                                <w:sz w:val="24"/>
                                <w:szCs w:val="24"/>
                              </w:rPr>
                              <w:t>04</w:t>
                            </w:r>
                            <w:r w:rsidR="004A4D15" w:rsidRPr="00267B57">
                              <w:rPr>
                                <w:sz w:val="24"/>
                                <w:szCs w:val="24"/>
                              </w:rPr>
                              <w:t>-5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3" o:spid="_x0000_s1028" type="#_x0000_t202" style="position:absolute;margin-left:412.45pt;margin-top:155pt;width:78.2pt;height:14.1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" filled="f" stroked="f">
                <v:textbox inset="0,0,0,0">
                  <w:txbxContent>
                    <w:p w:rsidR="00975170" w:rsidRPr="00512D15" w:rsidRDefault="00194783" w:rsidP="00A67D26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 w:rsidRPr="00267B57">
                        <w:rPr>
                          <w:sz w:val="24"/>
                          <w:szCs w:val="24"/>
                        </w:rPr>
                        <w:t>05</w:t>
                      </w:r>
                      <w:r w:rsidR="0084286A" w:rsidRPr="00267B57">
                        <w:rPr>
                          <w:sz w:val="24"/>
                          <w:szCs w:val="24"/>
                        </w:rPr>
                        <w:t>/</w:t>
                      </w:r>
                      <w:r w:rsidR="00267B57" w:rsidRPr="00267B57">
                        <w:rPr>
                          <w:sz w:val="24"/>
                          <w:szCs w:val="24"/>
                        </w:rPr>
                        <w:t>04</w:t>
                      </w:r>
                      <w:r w:rsidR="004A4D15" w:rsidRPr="00267B57">
                        <w:rPr>
                          <w:sz w:val="24"/>
                          <w:szCs w:val="24"/>
                        </w:rPr>
                        <w:t>-5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0D75F1" w:rsidRDefault="000D75F1" w:rsidP="00DE4F23">
      <w:pPr>
        <w:pStyle w:val="a7"/>
        <w:spacing w:line="360" w:lineRule="auto"/>
        <w:ind w:firstLine="0"/>
        <w:jc w:val="center"/>
      </w:pPr>
    </w:p>
    <w:p w:rsidR="00255B6B" w:rsidRDefault="00255B6B" w:rsidP="00EA56D4">
      <w:pPr>
        <w:pStyle w:val="a7"/>
        <w:spacing w:line="360" w:lineRule="auto"/>
        <w:ind w:firstLine="0"/>
        <w:jc w:val="center"/>
      </w:pPr>
    </w:p>
    <w:p w:rsidR="00554C1B" w:rsidRDefault="00554C1B" w:rsidP="006940BF">
      <w:pPr>
        <w:pStyle w:val="a7"/>
        <w:tabs>
          <w:tab w:val="left" w:pos="4569"/>
        </w:tabs>
        <w:spacing w:line="360" w:lineRule="auto"/>
        <w:ind w:firstLine="709"/>
        <w:rPr>
          <w:bCs/>
        </w:rPr>
      </w:pPr>
    </w:p>
    <w:p w:rsidR="00380B7B" w:rsidRDefault="00380B7B" w:rsidP="00BD6637">
      <w:pPr>
        <w:pStyle w:val="a7"/>
        <w:tabs>
          <w:tab w:val="left" w:pos="4569"/>
        </w:tabs>
        <w:suppressAutoHyphens/>
        <w:spacing w:line="360" w:lineRule="auto"/>
        <w:ind w:firstLine="709"/>
        <w:rPr>
          <w:bCs/>
        </w:rPr>
      </w:pPr>
      <w:r w:rsidRPr="00380B7B">
        <w:rPr>
          <w:bCs/>
        </w:rPr>
        <w:t xml:space="preserve">Рассмотрев письменное заявление </w:t>
      </w:r>
      <w:r w:rsidRPr="00554C1B">
        <w:rPr>
          <w:bCs/>
        </w:rPr>
        <w:t>члена</w:t>
      </w:r>
      <w:r w:rsidRPr="00380B7B">
        <w:rPr>
          <w:bCs/>
        </w:rPr>
        <w:t xml:space="preserve"> участковой избирательной комиссии №</w:t>
      </w:r>
      <w:r w:rsidR="006B16AD">
        <w:rPr>
          <w:bCs/>
        </w:rPr>
        <w:t> </w:t>
      </w:r>
      <w:r w:rsidRPr="00380B7B">
        <w:rPr>
          <w:bCs/>
        </w:rPr>
        <w:t>06</w:t>
      </w:r>
      <w:r w:rsidR="00194783">
        <w:rPr>
          <w:bCs/>
        </w:rPr>
        <w:t>0</w:t>
      </w:r>
      <w:r w:rsidR="00554C1B">
        <w:rPr>
          <w:bCs/>
        </w:rPr>
        <w:t>1</w:t>
      </w:r>
      <w:r w:rsidRPr="00380B7B">
        <w:rPr>
          <w:bCs/>
        </w:rPr>
        <w:t xml:space="preserve"> </w:t>
      </w:r>
      <w:r w:rsidR="00194783">
        <w:t xml:space="preserve">Балуевой </w:t>
      </w:r>
      <w:r w:rsidR="00554C1B">
        <w:t>Елены</w:t>
      </w:r>
      <w:r w:rsidR="00194783">
        <w:t xml:space="preserve"> Владимировны</w:t>
      </w:r>
      <w:r w:rsidRPr="00BF7FF5">
        <w:rPr>
          <w:bCs/>
        </w:rPr>
        <w:t>, о сложении</w:t>
      </w:r>
      <w:r w:rsidRPr="00380B7B">
        <w:rPr>
          <w:bCs/>
        </w:rPr>
        <w:t xml:space="preserve"> полномочий члена участковой избирательной комиссии избирательного участка №</w:t>
      </w:r>
      <w:r w:rsidR="006B16AD">
        <w:rPr>
          <w:bCs/>
        </w:rPr>
        <w:t> </w:t>
      </w:r>
      <w:r w:rsidRPr="00380B7B">
        <w:rPr>
          <w:bCs/>
        </w:rPr>
        <w:t>06</w:t>
      </w:r>
      <w:r w:rsidR="00194783">
        <w:rPr>
          <w:bCs/>
        </w:rPr>
        <w:t>0</w:t>
      </w:r>
      <w:r w:rsidR="00554C1B">
        <w:rPr>
          <w:bCs/>
        </w:rPr>
        <w:t>1</w:t>
      </w:r>
      <w:r w:rsidRPr="00380B7B">
        <w:rPr>
          <w:bCs/>
        </w:rPr>
        <w:t>, руководствуясь подпунктом</w:t>
      </w:r>
      <w:r w:rsidR="006B16AD">
        <w:rPr>
          <w:bCs/>
        </w:rPr>
        <w:t xml:space="preserve"> «а» </w:t>
      </w:r>
      <w:r w:rsidRPr="00380B7B">
        <w:rPr>
          <w:bCs/>
        </w:rPr>
        <w:t>пункта</w:t>
      </w:r>
      <w:r w:rsidR="006B16AD">
        <w:rPr>
          <w:bCs/>
        </w:rPr>
        <w:t> </w:t>
      </w:r>
      <w:r w:rsidRPr="00380B7B">
        <w:rPr>
          <w:bCs/>
        </w:rPr>
        <w:t>6 статьи</w:t>
      </w:r>
      <w:r w:rsidR="006B16AD">
        <w:rPr>
          <w:bCs/>
        </w:rPr>
        <w:t> </w:t>
      </w:r>
      <w:r w:rsidRPr="00380B7B">
        <w:rPr>
          <w:bCs/>
        </w:rPr>
        <w:t>29 Федерального закона от 12.06.2002 №</w:t>
      </w:r>
      <w:r w:rsidR="006B16AD">
        <w:rPr>
          <w:bCs/>
        </w:rPr>
        <w:t> </w:t>
      </w:r>
      <w:r w:rsidRPr="00380B7B">
        <w:rPr>
          <w:bCs/>
        </w:rPr>
        <w:t>67-ФЗ «Об основных гарантиях избирательных прав и права на участие в референдуме граждан Российской Федерации», подпунктом</w:t>
      </w:r>
      <w:r w:rsidR="00BD6637">
        <w:rPr>
          <w:bCs/>
        </w:rPr>
        <w:t> </w:t>
      </w:r>
      <w:r w:rsidRPr="00380B7B">
        <w:rPr>
          <w:bCs/>
        </w:rPr>
        <w:t>«е» пункта</w:t>
      </w:r>
      <w:r w:rsidR="006B16AD">
        <w:rPr>
          <w:bCs/>
        </w:rPr>
        <w:t> </w:t>
      </w:r>
      <w:r w:rsidRPr="00380B7B">
        <w:rPr>
          <w:bCs/>
        </w:rPr>
        <w:t>1 статьи</w:t>
      </w:r>
      <w:r w:rsidR="006B16AD">
        <w:rPr>
          <w:bCs/>
        </w:rPr>
        <w:t> </w:t>
      </w:r>
      <w:r w:rsidRPr="00380B7B">
        <w:rPr>
          <w:bCs/>
        </w:rPr>
        <w:t>11 Зако</w:t>
      </w:r>
      <w:r w:rsidR="00170651">
        <w:rPr>
          <w:bCs/>
        </w:rPr>
        <w:t xml:space="preserve">на Пермского края от 20.02.2007 </w:t>
      </w:r>
      <w:r w:rsidRPr="00380B7B">
        <w:rPr>
          <w:bCs/>
        </w:rPr>
        <w:t>№</w:t>
      </w:r>
      <w:r w:rsidR="006B16AD">
        <w:rPr>
          <w:bCs/>
        </w:rPr>
        <w:t> </w:t>
      </w:r>
      <w:r w:rsidRPr="00380B7B">
        <w:rPr>
          <w:bCs/>
        </w:rPr>
        <w:t xml:space="preserve">4-ПК «О территориальных избирательных комиссиях Пермского края», </w:t>
      </w:r>
    </w:p>
    <w:p w:rsidR="004A4D15" w:rsidRDefault="004A4D15" w:rsidP="00BD6637">
      <w:pPr>
        <w:pStyle w:val="a7"/>
        <w:tabs>
          <w:tab w:val="left" w:pos="4569"/>
        </w:tabs>
        <w:suppressAutoHyphens/>
        <w:spacing w:line="360" w:lineRule="auto"/>
        <w:ind w:firstLine="709"/>
        <w:jc w:val="center"/>
      </w:pPr>
      <w:r>
        <w:t xml:space="preserve">комиссия   </w:t>
      </w:r>
      <w:proofErr w:type="gramStart"/>
      <w:r>
        <w:t>р</w:t>
      </w:r>
      <w:proofErr w:type="gramEnd"/>
      <w:r>
        <w:t xml:space="preserve"> е ш а е т:</w:t>
      </w:r>
    </w:p>
    <w:p w:rsidR="009C11AF" w:rsidRDefault="00371E04" w:rsidP="00BD6637">
      <w:pPr>
        <w:pStyle w:val="a7"/>
        <w:suppressAutoHyphens/>
        <w:spacing w:line="360" w:lineRule="auto"/>
      </w:pPr>
      <w:r>
        <w:t>1.</w:t>
      </w:r>
      <w:r w:rsidR="00267B57">
        <w:t> </w:t>
      </w:r>
      <w:r w:rsidR="00380B7B">
        <w:t>Прекратить досрочно полномочия члена участковой избирательной комиссии с правом решающего голоса</w:t>
      </w:r>
      <w:r w:rsidR="006B16AD">
        <w:t xml:space="preserve"> избирательного участка </w:t>
      </w:r>
      <w:r w:rsidR="00C422A0">
        <w:t>№</w:t>
      </w:r>
      <w:r w:rsidR="006B16AD">
        <w:t> </w:t>
      </w:r>
      <w:r w:rsidR="00C422A0">
        <w:t>06</w:t>
      </w:r>
      <w:r w:rsidR="00194783">
        <w:t>0</w:t>
      </w:r>
      <w:r w:rsidR="00554C1B">
        <w:t>1</w:t>
      </w:r>
      <w:r w:rsidR="006B16AD">
        <w:t xml:space="preserve"> </w:t>
      </w:r>
      <w:r w:rsidR="00194783">
        <w:t xml:space="preserve">Балуевой </w:t>
      </w:r>
      <w:r w:rsidR="00554C1B">
        <w:t>Елены</w:t>
      </w:r>
      <w:r w:rsidR="00194783">
        <w:t xml:space="preserve"> Владимировны</w:t>
      </w:r>
      <w:r w:rsidR="009C11AF">
        <w:t>, 1</w:t>
      </w:r>
      <w:r w:rsidR="001E15ED">
        <w:t>9</w:t>
      </w:r>
      <w:r w:rsidR="00194783">
        <w:t>7</w:t>
      </w:r>
      <w:r w:rsidR="00554C1B">
        <w:t>1</w:t>
      </w:r>
      <w:r w:rsidR="006B16AD">
        <w:t> </w:t>
      </w:r>
      <w:r w:rsidR="00380B7B">
        <w:t xml:space="preserve">года рождения, предложенного в состав комиссии </w:t>
      </w:r>
      <w:r w:rsidR="00554C1B" w:rsidRPr="00554C1B">
        <w:t>Местн</w:t>
      </w:r>
      <w:r w:rsidR="00554C1B">
        <w:t>ым</w:t>
      </w:r>
      <w:r w:rsidR="00554C1B" w:rsidRPr="00554C1B">
        <w:t xml:space="preserve"> отделение</w:t>
      </w:r>
      <w:r w:rsidR="00554C1B">
        <w:t>м</w:t>
      </w:r>
      <w:r w:rsidR="00554C1B" w:rsidRPr="00554C1B">
        <w:t xml:space="preserve"> Всероссийской политической партии </w:t>
      </w:r>
      <w:r w:rsidR="007514EC">
        <w:t>«</w:t>
      </w:r>
      <w:r w:rsidR="00554C1B" w:rsidRPr="00554C1B">
        <w:t>ЕДИНАЯ РОССИЯ</w:t>
      </w:r>
      <w:r w:rsidR="007514EC">
        <w:t>»</w:t>
      </w:r>
      <w:bookmarkStart w:id="0" w:name="_GoBack"/>
      <w:bookmarkEnd w:id="0"/>
      <w:r w:rsidR="00554C1B" w:rsidRPr="00554C1B">
        <w:t xml:space="preserve"> Верещагинского муниципального округа Пермского края</w:t>
      </w:r>
      <w:r w:rsidR="009C11AF">
        <w:t>.</w:t>
      </w:r>
    </w:p>
    <w:p w:rsidR="00170651" w:rsidRDefault="00194783" w:rsidP="00BD6637">
      <w:pPr>
        <w:pStyle w:val="a7"/>
        <w:suppressAutoHyphens/>
        <w:spacing w:line="360" w:lineRule="auto"/>
      </w:pPr>
      <w:r>
        <w:t>2.</w:t>
      </w:r>
      <w:r w:rsidR="00267B57">
        <w:t> </w:t>
      </w:r>
      <w:r w:rsidR="00380B7B">
        <w:t>Довести настоящее решение до сведения участковой избирательной комисс</w:t>
      </w:r>
      <w:r w:rsidR="00371E04">
        <w:t xml:space="preserve">ии избирательного </w:t>
      </w:r>
      <w:r w:rsidR="0084286A">
        <w:t>участка №</w:t>
      </w:r>
      <w:r w:rsidR="006B16AD">
        <w:t> </w:t>
      </w:r>
      <w:r w:rsidR="0084286A">
        <w:t>06</w:t>
      </w:r>
      <w:r>
        <w:t>0</w:t>
      </w:r>
      <w:r w:rsidR="00554C1B">
        <w:t>1</w:t>
      </w:r>
      <w:r w:rsidR="00BD6637">
        <w:t>.</w:t>
      </w:r>
    </w:p>
    <w:p w:rsidR="00267B57" w:rsidRDefault="00194783" w:rsidP="00BD6637">
      <w:pPr>
        <w:pStyle w:val="a7"/>
        <w:suppressAutoHyphens/>
        <w:spacing w:line="360" w:lineRule="auto"/>
      </w:pPr>
      <w:r>
        <w:t>3.</w:t>
      </w:r>
      <w:r w:rsidR="00267B57">
        <w:t> </w:t>
      </w:r>
      <w:proofErr w:type="gramStart"/>
      <w:r w:rsidR="00267B57" w:rsidRPr="00267B57">
        <w:t>Разместить</w:t>
      </w:r>
      <w:proofErr w:type="gramEnd"/>
      <w:r w:rsidR="00267B57" w:rsidRPr="00267B57">
        <w:t xml:space="preserve"> настоящее решение на Едином портале избирательных комиссий Пермского края в информационно-телекоммуникационной сети «Интернет».</w:t>
      </w:r>
    </w:p>
    <w:p w:rsidR="00D125D0" w:rsidRDefault="00194783" w:rsidP="00BD6637">
      <w:pPr>
        <w:pStyle w:val="a7"/>
        <w:suppressAutoHyphens/>
        <w:spacing w:line="360" w:lineRule="auto"/>
      </w:pPr>
      <w:r>
        <w:lastRenderedPageBreak/>
        <w:t>4.</w:t>
      </w:r>
      <w:r w:rsidR="00267B57">
        <w:t> </w:t>
      </w:r>
      <w:proofErr w:type="gramStart"/>
      <w:r>
        <w:t xml:space="preserve">Контроль </w:t>
      </w:r>
      <w:r w:rsidR="00380B7B">
        <w:t>за</w:t>
      </w:r>
      <w:proofErr w:type="gramEnd"/>
      <w:r w:rsidR="00380B7B">
        <w:t xml:space="preserve"> исполнением решения возложить на секретаря территориальной избирательной комиссии Верещагинского </w:t>
      </w:r>
      <w:r w:rsidR="00170651">
        <w:t>муниципального</w:t>
      </w:r>
      <w:r w:rsidR="00380B7B">
        <w:t xml:space="preserve"> округа </w:t>
      </w:r>
      <w:r w:rsidR="006B16AD">
        <w:t>Абдульминову</w:t>
      </w:r>
      <w:r w:rsidR="00267B57">
        <w:t> А.А.</w:t>
      </w:r>
    </w:p>
    <w:p w:rsidR="00385F5E" w:rsidRDefault="00385F5E" w:rsidP="006940BF">
      <w:pPr>
        <w:pStyle w:val="a7"/>
        <w:spacing w:line="360" w:lineRule="auto"/>
        <w:ind w:firstLine="0"/>
      </w:pPr>
    </w:p>
    <w:p w:rsidR="004A4D15" w:rsidRDefault="004A4D15" w:rsidP="00DE4F23">
      <w:pPr>
        <w:pStyle w:val="a7"/>
        <w:spacing w:line="360" w:lineRule="auto"/>
        <w:ind w:firstLine="0"/>
      </w:pPr>
    </w:p>
    <w:p w:rsidR="00194783" w:rsidRPr="00385F5E" w:rsidRDefault="00194783" w:rsidP="00DE4F23">
      <w:pPr>
        <w:pStyle w:val="a7"/>
        <w:spacing w:line="360" w:lineRule="auto"/>
        <w:ind w:firstLine="0"/>
      </w:pPr>
    </w:p>
    <w:tbl>
      <w:tblPr>
        <w:tblW w:w="9356" w:type="dxa"/>
        <w:jc w:val="center"/>
        <w:tblLayout w:type="fixed"/>
        <w:tblLook w:val="0000" w:firstRow="0" w:lastRow="0" w:firstColumn="0" w:lastColumn="0" w:noHBand="0" w:noVBand="0"/>
      </w:tblPr>
      <w:tblGrid>
        <w:gridCol w:w="5334"/>
        <w:gridCol w:w="4022"/>
      </w:tblGrid>
      <w:tr w:rsidR="00525A05" w:rsidTr="00254CB7">
        <w:trPr>
          <w:jc w:val="center"/>
        </w:trPr>
        <w:tc>
          <w:tcPr>
            <w:tcW w:w="5495" w:type="dxa"/>
            <w:tcMar>
              <w:left w:w="0" w:type="dxa"/>
              <w:right w:w="0" w:type="dxa"/>
            </w:tcMar>
          </w:tcPr>
          <w:p w:rsidR="00525A05" w:rsidRPr="00FD0E8F" w:rsidRDefault="00E843B9">
            <w:pPr>
              <w:pStyle w:val="a7"/>
              <w:ind w:firstLine="0"/>
            </w:pPr>
            <w:r>
              <w:t>Председатель</w:t>
            </w:r>
            <w:r w:rsidR="00FD0E8F">
              <w:rPr>
                <w:lang w:val="en-US"/>
              </w:rPr>
              <w:t xml:space="preserve"> </w:t>
            </w:r>
            <w:r w:rsidR="00FD0E8F">
              <w:t>комиссии</w:t>
            </w:r>
          </w:p>
        </w:tc>
        <w:tc>
          <w:tcPr>
            <w:tcW w:w="4144" w:type="dxa"/>
            <w:tcMar>
              <w:left w:w="0" w:type="dxa"/>
              <w:right w:w="0" w:type="dxa"/>
            </w:tcMar>
          </w:tcPr>
          <w:p w:rsidR="00525A05" w:rsidRDefault="00D93530" w:rsidP="006B16AD">
            <w:pPr>
              <w:pStyle w:val="a7"/>
              <w:ind w:firstLine="0"/>
              <w:jc w:val="right"/>
            </w:pPr>
            <w:r>
              <w:t>С.Ю.</w:t>
            </w:r>
            <w:r w:rsidR="006B16AD">
              <w:t> </w:t>
            </w:r>
            <w:r>
              <w:t>Бардасова</w:t>
            </w:r>
          </w:p>
        </w:tc>
      </w:tr>
      <w:tr w:rsidR="00911625" w:rsidTr="00254CB7">
        <w:trPr>
          <w:jc w:val="center"/>
        </w:trPr>
        <w:tc>
          <w:tcPr>
            <w:tcW w:w="5495" w:type="dxa"/>
            <w:tcMar>
              <w:left w:w="0" w:type="dxa"/>
              <w:right w:w="0" w:type="dxa"/>
            </w:tcMar>
          </w:tcPr>
          <w:p w:rsidR="00911625" w:rsidRDefault="00911625">
            <w:pPr>
              <w:pStyle w:val="a7"/>
              <w:ind w:firstLine="0"/>
            </w:pPr>
          </w:p>
        </w:tc>
        <w:tc>
          <w:tcPr>
            <w:tcW w:w="4144" w:type="dxa"/>
            <w:tcMar>
              <w:left w:w="0" w:type="dxa"/>
              <w:right w:w="0" w:type="dxa"/>
            </w:tcMar>
          </w:tcPr>
          <w:p w:rsidR="00911625" w:rsidRDefault="00911625">
            <w:pPr>
              <w:pStyle w:val="a7"/>
              <w:ind w:firstLine="0"/>
              <w:jc w:val="right"/>
            </w:pPr>
          </w:p>
        </w:tc>
      </w:tr>
      <w:tr w:rsidR="00911625" w:rsidTr="00254CB7">
        <w:trPr>
          <w:jc w:val="center"/>
        </w:trPr>
        <w:tc>
          <w:tcPr>
            <w:tcW w:w="5495" w:type="dxa"/>
            <w:tcMar>
              <w:left w:w="0" w:type="dxa"/>
              <w:right w:w="0" w:type="dxa"/>
            </w:tcMar>
          </w:tcPr>
          <w:p w:rsidR="00911625" w:rsidRDefault="00E843B9" w:rsidP="00E843B9">
            <w:pPr>
              <w:pStyle w:val="a7"/>
              <w:ind w:firstLine="0"/>
            </w:pPr>
            <w:r>
              <w:t>Секретарь</w:t>
            </w:r>
            <w:r w:rsidR="00FD0E8F">
              <w:t xml:space="preserve"> комиссии</w:t>
            </w:r>
          </w:p>
        </w:tc>
        <w:tc>
          <w:tcPr>
            <w:tcW w:w="4144" w:type="dxa"/>
            <w:tcMar>
              <w:left w:w="0" w:type="dxa"/>
              <w:right w:w="0" w:type="dxa"/>
            </w:tcMar>
          </w:tcPr>
          <w:p w:rsidR="00911625" w:rsidRDefault="00194783" w:rsidP="006B16AD">
            <w:pPr>
              <w:pStyle w:val="a7"/>
              <w:ind w:firstLine="0"/>
              <w:jc w:val="right"/>
            </w:pPr>
            <w:r>
              <w:t>А.А.</w:t>
            </w:r>
            <w:r w:rsidR="006B16AD">
              <w:t> </w:t>
            </w:r>
            <w:r>
              <w:t>Абдульминова</w:t>
            </w:r>
          </w:p>
        </w:tc>
      </w:tr>
    </w:tbl>
    <w:p w:rsidR="00525A05" w:rsidRPr="003012C6" w:rsidRDefault="00525A05">
      <w:pPr>
        <w:pStyle w:val="a7"/>
        <w:ind w:firstLine="0"/>
      </w:pPr>
    </w:p>
    <w:sectPr w:rsidR="00525A05" w:rsidRPr="003012C6" w:rsidSect="00D6415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pgSz w:w="11907" w:h="16840" w:code="9"/>
      <w:pgMar w:top="1134" w:right="851" w:bottom="1134" w:left="1701" w:header="709" w:footer="709" w:gutter="0"/>
      <w:pgNumType w:start="1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4D60" w:rsidRDefault="00F04D60">
      <w:r>
        <w:separator/>
      </w:r>
    </w:p>
  </w:endnote>
  <w:endnote w:type="continuationSeparator" w:id="0">
    <w:p w:rsidR="00F04D60" w:rsidRDefault="00F04D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5170" w:rsidRDefault="00171185">
    <w:pPr>
      <w:framePr w:wrap="around" w:vAnchor="text" w:hAnchor="margin" w:xAlign="right" w:y="1"/>
    </w:pPr>
    <w:r>
      <w:fldChar w:fldCharType="begin"/>
    </w:r>
    <w:r w:rsidR="00975170">
      <w:instrText xml:space="preserve">PAGE  </w:instrText>
    </w:r>
    <w:r>
      <w:fldChar w:fldCharType="separate"/>
    </w:r>
    <w:r w:rsidR="00975170">
      <w:rPr>
        <w:noProof/>
      </w:rPr>
      <w:t>1</w:t>
    </w:r>
    <w:r>
      <w:fldChar w:fldCharType="end"/>
    </w:r>
  </w:p>
  <w:p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4D60" w:rsidRDefault="00F04D60">
      <w:r>
        <w:separator/>
      </w:r>
    </w:p>
  </w:footnote>
  <w:footnote w:type="continuationSeparator" w:id="0">
    <w:p w:rsidR="00F04D60" w:rsidRDefault="00F04D6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5170" w:rsidRDefault="00171185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end"/>
    </w:r>
  </w:p>
  <w:p w:rsidR="00975170" w:rsidRDefault="00975170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5170" w:rsidRDefault="00171185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separate"/>
    </w:r>
    <w:r w:rsidR="007514EC">
      <w:rPr>
        <w:noProof/>
      </w:rPr>
      <w:t>2</w:t>
    </w:r>
    <w:r>
      <w:fldChar w:fldCharType="end"/>
    </w:r>
  </w:p>
  <w:p w:rsidR="00975170" w:rsidRDefault="00975170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f4"/>
      <w:tblW w:w="93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0"/>
      <w:gridCol w:w="3657"/>
      <w:gridCol w:w="306"/>
      <w:gridCol w:w="850"/>
      <w:gridCol w:w="248"/>
      <w:gridCol w:w="3764"/>
      <w:gridCol w:w="241"/>
    </w:tblGrid>
    <w:tr w:rsidR="00A354F7" w:rsidTr="0092469F">
      <w:trPr>
        <w:trHeight w:hRule="exact" w:val="567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Default="00A354F7" w:rsidP="0092469F">
          <w:pPr>
            <w:pStyle w:val="a6"/>
            <w:spacing w:after="0" w:line="240" w:lineRule="auto"/>
            <w:jc w:val="center"/>
          </w:pPr>
        </w:p>
      </w:tc>
    </w:tr>
    <w:tr w:rsidR="00A354F7" w:rsidTr="0092469F"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Pr="00503550" w:rsidRDefault="000B5E8B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ТЕРРИТОРИАЛЬНАЯ ИЗБИРАТЕЛЬНАЯ КОМИССИЯ ВЕРЕЩАГИНСКОГО </w:t>
          </w:r>
          <w:r w:rsidR="00170651">
            <w:rPr>
              <w:rFonts w:ascii="Times New Roman" w:hAnsi="Times New Roman" w:cs="Times New Roman"/>
              <w:b/>
              <w:bCs/>
              <w:sz w:val="28"/>
              <w:szCs w:val="28"/>
            </w:rPr>
            <w:t>МУНИЦИПАЛЬНОГО</w:t>
          </w: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 ОКРУГА</w:t>
          </w:r>
        </w:p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:rsidR="00A354F7" w:rsidRPr="00294F4E" w:rsidRDefault="00294F4E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proofErr w:type="gramStart"/>
          <w:r w:rsidRPr="00294F4E">
            <w:rPr>
              <w:rFonts w:ascii="Times New Roman" w:hAnsi="Times New Roman" w:cs="Times New Roman"/>
              <w:b/>
              <w:sz w:val="28"/>
              <w:szCs w:val="28"/>
            </w:rPr>
            <w:t>Р</w:t>
          </w:r>
          <w:proofErr w:type="gramEnd"/>
          <w:r w:rsidRPr="00294F4E">
            <w:rPr>
              <w:rFonts w:ascii="Times New Roman" w:hAnsi="Times New Roman" w:cs="Times New Roman"/>
              <w:b/>
              <w:sz w:val="28"/>
              <w:szCs w:val="28"/>
            </w:rPr>
            <w:t xml:space="preserve"> Е Ш Е Н И Е</w:t>
          </w:r>
        </w:p>
      </w:tc>
    </w:tr>
    <w:tr w:rsidR="00A354F7" w:rsidTr="0092469F">
      <w:tc>
        <w:tcPr>
          <w:tcW w:w="9356" w:type="dxa"/>
          <w:gridSpan w:val="7"/>
          <w:tcBorders>
            <w:bottom w:val="thickThinSmallGap" w:sz="24" w:space="0" w:color="auto"/>
          </w:tcBorders>
          <w:tcMar>
            <w:left w:w="0" w:type="dxa"/>
            <w:right w:w="0" w:type="dxa"/>
          </w:tcMar>
        </w:tcPr>
        <w:p w:rsidR="00A354F7" w:rsidRPr="003A6659" w:rsidRDefault="00A354F7" w:rsidP="0092469F">
          <w:pPr>
            <w:pStyle w:val="a6"/>
            <w:spacing w:after="0" w:line="240" w:lineRule="auto"/>
            <w:jc w:val="center"/>
            <w:rPr>
              <w:b w:val="0"/>
              <w:noProof/>
              <w:sz w:val="20"/>
            </w:rPr>
          </w:pPr>
        </w:p>
      </w:tc>
    </w:tr>
    <w:tr w:rsidR="00A354F7" w:rsidTr="0092469F"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850" w:type="dxa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</w:tr>
    <w:tr w:rsidR="00A354F7" w:rsidTr="0092469F">
      <w:tc>
        <w:tcPr>
          <w:tcW w:w="4253" w:type="dxa"/>
          <w:gridSpan w:val="3"/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________________________</w:t>
          </w:r>
        </w:p>
      </w:tc>
      <w:tc>
        <w:tcPr>
          <w:tcW w:w="850" w:type="dxa"/>
          <w:tcMar>
            <w:left w:w="0" w:type="dxa"/>
            <w:right w:w="0" w:type="dxa"/>
          </w:tcMar>
        </w:tcPr>
        <w:p w:rsidR="00A354F7" w:rsidRPr="00997B8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</w:rPr>
          </w:pPr>
        </w:p>
      </w:tc>
      <w:tc>
        <w:tcPr>
          <w:tcW w:w="4253" w:type="dxa"/>
          <w:gridSpan w:val="3"/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№ ________________</w:t>
          </w:r>
        </w:p>
      </w:tc>
    </w:tr>
    <w:tr w:rsidR="00A354F7" w:rsidTr="0092469F">
      <w:trPr>
        <w:trHeight w:val="460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Default="000B5E8B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 w:rsidRPr="00BC2FDF">
            <w:rPr>
              <w:rFonts w:ascii="Times New Roman" w:hAnsi="Times New Roman" w:cs="Times New Roman"/>
              <w:b/>
              <w:bCs/>
              <w:color w:val="000000"/>
            </w:rPr>
            <w:t>г.</w:t>
          </w:r>
          <w:r w:rsidR="00B45950">
            <w:rPr>
              <w:rFonts w:ascii="Times New Roman" w:hAnsi="Times New Roman" w:cs="Times New Roman"/>
              <w:b/>
              <w:bCs/>
              <w:color w:val="000000"/>
              <w:lang w:val="en-US"/>
            </w:rPr>
            <w:t xml:space="preserve"> </w:t>
          </w:r>
          <w:r w:rsidRPr="00BC2FDF">
            <w:rPr>
              <w:rFonts w:ascii="Times New Roman" w:hAnsi="Times New Roman" w:cs="Times New Roman"/>
              <w:b/>
              <w:bCs/>
              <w:color w:val="000000"/>
            </w:rPr>
            <w:t>Верещагино</w:t>
          </w:r>
        </w:p>
      </w:tc>
    </w:tr>
    <w:tr w:rsidR="00A354F7" w:rsidRPr="00FA51BE" w:rsidTr="0092469F">
      <w:tc>
        <w:tcPr>
          <w:tcW w:w="290" w:type="dxa"/>
          <w:tcBorders>
            <w:top w:val="single" w:sz="8" w:space="0" w:color="auto"/>
            <w:left w:val="single" w:sz="8" w:space="0" w:color="auto"/>
          </w:tcBorders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657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06" w:type="dxa"/>
          <w:tcBorders>
            <w:top w:val="single" w:sz="8" w:space="0" w:color="auto"/>
            <w:right w:val="single" w:sz="8" w:space="0" w:color="auto"/>
          </w:tcBorders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850" w:type="dxa"/>
          <w:tcBorders>
            <w:left w:val="single" w:sz="8" w:space="0" w:color="auto"/>
          </w:tcBorders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8" w:type="dxa"/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764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1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</w:tr>
  </w:tbl>
  <w:p w:rsidR="00DE4F23" w:rsidRDefault="00DE4F23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9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4F23"/>
    <w:rsid w:val="000137D7"/>
    <w:rsid w:val="00035ABC"/>
    <w:rsid w:val="00051066"/>
    <w:rsid w:val="00085DCE"/>
    <w:rsid w:val="000B00BB"/>
    <w:rsid w:val="000B4A0E"/>
    <w:rsid w:val="000B5E8B"/>
    <w:rsid w:val="000D75F1"/>
    <w:rsid w:val="000E6251"/>
    <w:rsid w:val="001145D9"/>
    <w:rsid w:val="001243E3"/>
    <w:rsid w:val="00125315"/>
    <w:rsid w:val="00130A11"/>
    <w:rsid w:val="00131AC3"/>
    <w:rsid w:val="001466A3"/>
    <w:rsid w:val="00170651"/>
    <w:rsid w:val="0017083F"/>
    <w:rsid w:val="00170D09"/>
    <w:rsid w:val="00171185"/>
    <w:rsid w:val="00177A86"/>
    <w:rsid w:val="00194783"/>
    <w:rsid w:val="001A00A9"/>
    <w:rsid w:val="001C06B4"/>
    <w:rsid w:val="001E15ED"/>
    <w:rsid w:val="00205244"/>
    <w:rsid w:val="0021074E"/>
    <w:rsid w:val="002112BC"/>
    <w:rsid w:val="00232907"/>
    <w:rsid w:val="00235318"/>
    <w:rsid w:val="00236AEA"/>
    <w:rsid w:val="00254CB7"/>
    <w:rsid w:val="00255B6B"/>
    <w:rsid w:val="00267B57"/>
    <w:rsid w:val="002712B9"/>
    <w:rsid w:val="00287578"/>
    <w:rsid w:val="00294F4E"/>
    <w:rsid w:val="0029672B"/>
    <w:rsid w:val="002A65BA"/>
    <w:rsid w:val="002C2A72"/>
    <w:rsid w:val="002D1CDF"/>
    <w:rsid w:val="003012C6"/>
    <w:rsid w:val="00303589"/>
    <w:rsid w:val="00331EFD"/>
    <w:rsid w:val="003321FC"/>
    <w:rsid w:val="003579D0"/>
    <w:rsid w:val="00371E04"/>
    <w:rsid w:val="00380407"/>
    <w:rsid w:val="00380B7B"/>
    <w:rsid w:val="00382EC6"/>
    <w:rsid w:val="00385F5E"/>
    <w:rsid w:val="00396177"/>
    <w:rsid w:val="003B3732"/>
    <w:rsid w:val="003E3672"/>
    <w:rsid w:val="003E7736"/>
    <w:rsid w:val="0043575F"/>
    <w:rsid w:val="004426D6"/>
    <w:rsid w:val="00481314"/>
    <w:rsid w:val="004A4D15"/>
    <w:rsid w:val="004B052C"/>
    <w:rsid w:val="004C1BC7"/>
    <w:rsid w:val="004E0428"/>
    <w:rsid w:val="00512D15"/>
    <w:rsid w:val="00525A05"/>
    <w:rsid w:val="005353A3"/>
    <w:rsid w:val="005475B5"/>
    <w:rsid w:val="005522B1"/>
    <w:rsid w:val="00554C1B"/>
    <w:rsid w:val="00586421"/>
    <w:rsid w:val="0058674F"/>
    <w:rsid w:val="005B1ADE"/>
    <w:rsid w:val="00605900"/>
    <w:rsid w:val="006304A1"/>
    <w:rsid w:val="00692581"/>
    <w:rsid w:val="00693E23"/>
    <w:rsid w:val="006940BF"/>
    <w:rsid w:val="00695EF5"/>
    <w:rsid w:val="00696C01"/>
    <w:rsid w:val="00697FD5"/>
    <w:rsid w:val="006A2C0F"/>
    <w:rsid w:val="006B16AD"/>
    <w:rsid w:val="006C04CD"/>
    <w:rsid w:val="006C7173"/>
    <w:rsid w:val="006F01F2"/>
    <w:rsid w:val="0070339C"/>
    <w:rsid w:val="007105BE"/>
    <w:rsid w:val="00743020"/>
    <w:rsid w:val="007514EC"/>
    <w:rsid w:val="00756AB6"/>
    <w:rsid w:val="00761140"/>
    <w:rsid w:val="00767633"/>
    <w:rsid w:val="007B36B4"/>
    <w:rsid w:val="00806F26"/>
    <w:rsid w:val="00813760"/>
    <w:rsid w:val="0084286A"/>
    <w:rsid w:val="008443FE"/>
    <w:rsid w:val="00856384"/>
    <w:rsid w:val="00873008"/>
    <w:rsid w:val="008858AC"/>
    <w:rsid w:val="00887EF5"/>
    <w:rsid w:val="008B2CB3"/>
    <w:rsid w:val="008B5F7E"/>
    <w:rsid w:val="008B61D4"/>
    <w:rsid w:val="008C7447"/>
    <w:rsid w:val="008F3343"/>
    <w:rsid w:val="00911625"/>
    <w:rsid w:val="009510A4"/>
    <w:rsid w:val="00960034"/>
    <w:rsid w:val="00975170"/>
    <w:rsid w:val="00977784"/>
    <w:rsid w:val="0099460C"/>
    <w:rsid w:val="009C11AF"/>
    <w:rsid w:val="009C1E3A"/>
    <w:rsid w:val="009E7D2D"/>
    <w:rsid w:val="00A17511"/>
    <w:rsid w:val="00A258BB"/>
    <w:rsid w:val="00A354F7"/>
    <w:rsid w:val="00A45148"/>
    <w:rsid w:val="00A67D26"/>
    <w:rsid w:val="00A777DB"/>
    <w:rsid w:val="00A81B8A"/>
    <w:rsid w:val="00AB2E10"/>
    <w:rsid w:val="00AB5740"/>
    <w:rsid w:val="00B02604"/>
    <w:rsid w:val="00B06EF1"/>
    <w:rsid w:val="00B1160A"/>
    <w:rsid w:val="00B11B42"/>
    <w:rsid w:val="00B237E4"/>
    <w:rsid w:val="00B269D2"/>
    <w:rsid w:val="00B45950"/>
    <w:rsid w:val="00BA7FB1"/>
    <w:rsid w:val="00BB4BEE"/>
    <w:rsid w:val="00BD6637"/>
    <w:rsid w:val="00BF7FF5"/>
    <w:rsid w:val="00C01A10"/>
    <w:rsid w:val="00C024E7"/>
    <w:rsid w:val="00C10093"/>
    <w:rsid w:val="00C11D9E"/>
    <w:rsid w:val="00C40E69"/>
    <w:rsid w:val="00C422A0"/>
    <w:rsid w:val="00C95C36"/>
    <w:rsid w:val="00CB3840"/>
    <w:rsid w:val="00CC2B8D"/>
    <w:rsid w:val="00CC46BF"/>
    <w:rsid w:val="00D125D0"/>
    <w:rsid w:val="00D1482C"/>
    <w:rsid w:val="00D64154"/>
    <w:rsid w:val="00D669B6"/>
    <w:rsid w:val="00D715AA"/>
    <w:rsid w:val="00D81BB7"/>
    <w:rsid w:val="00D93530"/>
    <w:rsid w:val="00DE48F3"/>
    <w:rsid w:val="00DE4F23"/>
    <w:rsid w:val="00DE66A8"/>
    <w:rsid w:val="00DF45D4"/>
    <w:rsid w:val="00E11D12"/>
    <w:rsid w:val="00E2178F"/>
    <w:rsid w:val="00E71EEE"/>
    <w:rsid w:val="00E843B9"/>
    <w:rsid w:val="00EA56D4"/>
    <w:rsid w:val="00EF6FB6"/>
    <w:rsid w:val="00EF7319"/>
    <w:rsid w:val="00F04877"/>
    <w:rsid w:val="00F04D60"/>
    <w:rsid w:val="00F13309"/>
    <w:rsid w:val="00F30BFF"/>
    <w:rsid w:val="00F3437B"/>
    <w:rsid w:val="00F44773"/>
    <w:rsid w:val="00F4521D"/>
    <w:rsid w:val="00F8420C"/>
    <w:rsid w:val="00F8652D"/>
    <w:rsid w:val="00FC3AD6"/>
    <w:rsid w:val="00FD0E8F"/>
    <w:rsid w:val="00FE070B"/>
    <w:rsid w:val="00FF3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426D6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4426D6"/>
    <w:pPr>
      <w:suppressAutoHyphens/>
      <w:spacing w:line="240" w:lineRule="exact"/>
    </w:pPr>
  </w:style>
  <w:style w:type="paragraph" w:styleId="a4">
    <w:name w:val="header"/>
    <w:basedOn w:val="a"/>
    <w:link w:val="a5"/>
    <w:rsid w:val="004426D6"/>
    <w:pPr>
      <w:jc w:val="center"/>
    </w:pPr>
  </w:style>
  <w:style w:type="paragraph" w:customStyle="1" w:styleId="a6">
    <w:name w:val="Заголовок к тексту"/>
    <w:basedOn w:val="a"/>
    <w:next w:val="a7"/>
    <w:rsid w:val="004426D6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4426D6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4426D6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4426D6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4426D6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4426D6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4426D6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4426D6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4426D6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4426D6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4426D6"/>
    <w:pPr>
      <w:ind w:left="4252"/>
    </w:pPr>
  </w:style>
  <w:style w:type="character" w:styleId="af2">
    <w:name w:val="page number"/>
    <w:basedOn w:val="a0"/>
    <w:rsid w:val="004426D6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table" w:styleId="af4">
    <w:name w:val="Table Grid"/>
    <w:basedOn w:val="a1"/>
    <w:uiPriority w:val="59"/>
    <w:rsid w:val="00DE4F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426D6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4426D6"/>
    <w:pPr>
      <w:suppressAutoHyphens/>
      <w:spacing w:line="240" w:lineRule="exact"/>
    </w:pPr>
  </w:style>
  <w:style w:type="paragraph" w:styleId="a4">
    <w:name w:val="header"/>
    <w:basedOn w:val="a"/>
    <w:link w:val="a5"/>
    <w:rsid w:val="004426D6"/>
    <w:pPr>
      <w:jc w:val="center"/>
    </w:pPr>
  </w:style>
  <w:style w:type="paragraph" w:customStyle="1" w:styleId="a6">
    <w:name w:val="Заголовок к тексту"/>
    <w:basedOn w:val="a"/>
    <w:next w:val="a7"/>
    <w:rsid w:val="004426D6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4426D6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4426D6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4426D6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4426D6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4426D6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4426D6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4426D6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4426D6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4426D6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4426D6"/>
    <w:pPr>
      <w:ind w:left="4252"/>
    </w:pPr>
  </w:style>
  <w:style w:type="character" w:styleId="af2">
    <w:name w:val="page number"/>
    <w:basedOn w:val="a0"/>
    <w:rsid w:val="004426D6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table" w:styleId="af4">
    <w:name w:val="Table Grid"/>
    <w:basedOn w:val="a1"/>
    <w:uiPriority w:val="59"/>
    <w:rsid w:val="00DE4F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73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02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64;&#1072;&#1073;&#1083;&#1086;&#1085;&#1099;%20&#1048;&#1050;&#1055;&#1050;%20(2021)\&#1058;&#1048;&#1050;\&#1043;&#1086;&#1090;&#1086;&#1074;&#1099;&#1077;\09.&#1055;&#1088;&#1086;&#1076;&#1086;&#1083;&#1100;&#1085;&#1099;&#1081;%20&#1073;&#1083;&#1072;&#1085;&#1082;%20&#1054;&#1041;&#1056;&#1040;&#1047;&#1045;&#1062;%202021%20&#1055;&#1088;&#1086;&#1090;&#1086;&#1082;&#1086;&#1083;_&#1047;&#105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EFD676-0F1E-4255-AA73-6A1EBB2CC1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09.Продольный бланк ОБРАЗЕЦ 2021 Протокол_ЗК.dotx</Template>
  <TotalTime>97</TotalTime>
  <Pages>2</Pages>
  <Words>206</Words>
  <Characters>1177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1381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Крутиков Александр Борисович</dc:creator>
  <cp:lastModifiedBy>Пользователь</cp:lastModifiedBy>
  <cp:revision>30</cp:revision>
  <cp:lastPrinted>2025-08-24T07:17:00Z</cp:lastPrinted>
  <dcterms:created xsi:type="dcterms:W3CDTF">2024-08-23T07:10:00Z</dcterms:created>
  <dcterms:modified xsi:type="dcterms:W3CDTF">2026-04-21T04:04:00Z</dcterms:modified>
</cp:coreProperties>
</file>