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460930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92.8pt;width:207.05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C96230" w:rsidP="00692581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О 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>назначении членом участковой из</w:t>
                  </w:r>
                  <w:r w:rsidR="003B6B31">
                    <w:rPr>
                      <w:b/>
                      <w:sz w:val="24"/>
                      <w:szCs w:val="24"/>
                    </w:rPr>
                    <w:t>бирательной комиссии №</w:t>
                  </w:r>
                  <w:r w:rsidR="00805697">
                    <w:rPr>
                      <w:b/>
                      <w:sz w:val="24"/>
                      <w:szCs w:val="24"/>
                    </w:rPr>
                    <w:t> </w:t>
                  </w:r>
                  <w:r w:rsidR="003B6B31">
                    <w:rPr>
                      <w:b/>
                      <w:sz w:val="24"/>
                      <w:szCs w:val="24"/>
                    </w:rPr>
                    <w:t>06</w:t>
                  </w:r>
                  <w:r w:rsidR="00A438C6">
                    <w:rPr>
                      <w:b/>
                      <w:sz w:val="24"/>
                      <w:szCs w:val="24"/>
                    </w:rPr>
                    <w:t>0</w:t>
                  </w:r>
                  <w:r w:rsidR="00801DF9">
                    <w:rPr>
                      <w:b/>
                      <w:sz w:val="24"/>
                      <w:szCs w:val="24"/>
                    </w:rPr>
                    <w:t>1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 xml:space="preserve"> c правом решающего голоса </w:t>
                  </w:r>
                  <w:r w:rsidR="00801DF9">
                    <w:rPr>
                      <w:b/>
                      <w:sz w:val="24"/>
                      <w:szCs w:val="24"/>
                    </w:rPr>
                    <w:t>Осотовой Светланы Юрьевны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55.6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02637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7D1BBF">
                    <w:rPr>
                      <w:sz w:val="24"/>
                      <w:szCs w:val="24"/>
                    </w:rPr>
                    <w:t>2</w:t>
                  </w:r>
                  <w:r w:rsidR="003C0116" w:rsidRPr="007D1BBF">
                    <w:rPr>
                      <w:sz w:val="24"/>
                      <w:szCs w:val="24"/>
                    </w:rPr>
                    <w:t>2</w:t>
                  </w:r>
                  <w:r w:rsidR="009B324E" w:rsidRPr="007D1BBF">
                    <w:rPr>
                      <w:sz w:val="24"/>
                      <w:szCs w:val="24"/>
                    </w:rPr>
                    <w:t>.0</w:t>
                  </w:r>
                  <w:r w:rsidR="003C0116" w:rsidRPr="007D1BBF">
                    <w:rPr>
                      <w:sz w:val="24"/>
                      <w:szCs w:val="24"/>
                    </w:rPr>
                    <w:t>4</w:t>
                  </w:r>
                  <w:r w:rsidR="00E14624" w:rsidRPr="007D1BBF">
                    <w:rPr>
                      <w:sz w:val="24"/>
                      <w:szCs w:val="24"/>
                    </w:rPr>
                    <w:t>.202</w:t>
                  </w:r>
                  <w:r w:rsidR="003C0116" w:rsidRPr="007D1BBF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55.3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3C01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7D1BBF">
                    <w:rPr>
                      <w:sz w:val="24"/>
                      <w:szCs w:val="24"/>
                    </w:rPr>
                    <w:t>05</w:t>
                  </w:r>
                  <w:r w:rsidR="003B6B31" w:rsidRPr="007D1BBF">
                    <w:rPr>
                      <w:sz w:val="24"/>
                      <w:szCs w:val="24"/>
                    </w:rPr>
                    <w:t>/</w:t>
                  </w:r>
                  <w:r w:rsidR="007D1BBF" w:rsidRPr="007D1BBF">
                    <w:rPr>
                      <w:sz w:val="24"/>
                      <w:szCs w:val="24"/>
                    </w:rPr>
                    <w:t>10</w:t>
                  </w:r>
                  <w:r w:rsidR="004A4D15" w:rsidRPr="007D1BBF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805697" w:rsidRDefault="00805697" w:rsidP="00DE4F23">
      <w:pPr>
        <w:pStyle w:val="a7"/>
        <w:spacing w:line="360" w:lineRule="auto"/>
        <w:ind w:firstLine="0"/>
        <w:jc w:val="center"/>
      </w:pPr>
    </w:p>
    <w:p w:rsidR="00380B7B" w:rsidRDefault="000E2037" w:rsidP="000E2037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 w:rsidR="00411125"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 w:rsidR="003B6B31">
        <w:rPr>
          <w:bCs/>
        </w:rPr>
        <w:t>са избирательного участка №</w:t>
      </w:r>
      <w:r w:rsidR="00805697">
        <w:rPr>
          <w:bCs/>
        </w:rPr>
        <w:t> </w:t>
      </w:r>
      <w:r w:rsidR="003B6B31">
        <w:rPr>
          <w:bCs/>
        </w:rPr>
        <w:t>06</w:t>
      </w:r>
      <w:r w:rsidR="003C0116">
        <w:rPr>
          <w:bCs/>
        </w:rPr>
        <w:t>0</w:t>
      </w:r>
      <w:r w:rsidR="00801DF9">
        <w:rPr>
          <w:bCs/>
        </w:rPr>
        <w:t>1</w:t>
      </w:r>
      <w:r w:rsidR="009B324E">
        <w:rPr>
          <w:bCs/>
        </w:rPr>
        <w:t xml:space="preserve"> </w:t>
      </w:r>
      <w:r w:rsidR="003C0116">
        <w:rPr>
          <w:bCs/>
        </w:rPr>
        <w:t xml:space="preserve">Балуевой </w:t>
      </w:r>
      <w:r w:rsidR="00801DF9">
        <w:rPr>
          <w:bCs/>
        </w:rPr>
        <w:t>Елены</w:t>
      </w:r>
      <w:r w:rsidR="003C0116">
        <w:rPr>
          <w:bCs/>
        </w:rPr>
        <w:t xml:space="preserve"> Владимировны</w:t>
      </w:r>
      <w:r w:rsidR="00AD7582">
        <w:rPr>
          <w:bCs/>
        </w:rPr>
        <w:t>,</w:t>
      </w:r>
      <w:r w:rsidR="00411524">
        <w:rPr>
          <w:bCs/>
        </w:rPr>
        <w:t xml:space="preserve"> </w:t>
      </w:r>
      <w:r w:rsidRPr="000E2037">
        <w:rPr>
          <w:bCs/>
        </w:rPr>
        <w:t xml:space="preserve">предложенного в состав комиссии </w:t>
      </w:r>
      <w:r w:rsidR="00801DF9" w:rsidRPr="00801DF9">
        <w:t>Местн</w:t>
      </w:r>
      <w:r w:rsidR="00801DF9">
        <w:t>ым</w:t>
      </w:r>
      <w:r w:rsidR="00801DF9" w:rsidRPr="00801DF9">
        <w:t xml:space="preserve"> отделение</w:t>
      </w:r>
      <w:r w:rsidR="00801DF9">
        <w:t>м</w:t>
      </w:r>
      <w:r w:rsidR="00801DF9" w:rsidRPr="00801DF9">
        <w:t xml:space="preserve"> Всероссийской политической партии </w:t>
      </w:r>
      <w:r w:rsidR="00D675D2">
        <w:t>«</w:t>
      </w:r>
      <w:r w:rsidR="00801DF9" w:rsidRPr="00801DF9">
        <w:t>ЕДИНАЯ РОССИЯ</w:t>
      </w:r>
      <w:r w:rsidR="00D675D2">
        <w:t>»</w:t>
      </w:r>
      <w:r w:rsidR="00801DF9" w:rsidRPr="00801DF9">
        <w:t xml:space="preserve"> Верещагинского муниципального округа Пермского края </w:t>
      </w:r>
      <w:r w:rsidRPr="000E2037">
        <w:rPr>
          <w:bCs/>
        </w:rPr>
        <w:t>и учитывая резерв территориальной избирательной комиссии Вереща</w:t>
      </w:r>
      <w:r w:rsidR="00411125">
        <w:rPr>
          <w:bCs/>
        </w:rPr>
        <w:t xml:space="preserve">гинского </w:t>
      </w:r>
      <w:r w:rsidR="00E14624">
        <w:rPr>
          <w:bCs/>
        </w:rPr>
        <w:t>муниципального</w:t>
      </w:r>
      <w:r w:rsidR="00411125">
        <w:rPr>
          <w:bCs/>
        </w:rPr>
        <w:t xml:space="preserve"> округа, </w:t>
      </w:r>
      <w:r w:rsidRPr="000E2037">
        <w:rPr>
          <w:bCs/>
        </w:rPr>
        <w:t>руководствуясь пунктом</w:t>
      </w:r>
      <w:r w:rsidR="00805697">
        <w:rPr>
          <w:bCs/>
        </w:rPr>
        <w:t> </w:t>
      </w:r>
      <w:r w:rsidRPr="000E2037">
        <w:rPr>
          <w:bCs/>
        </w:rPr>
        <w:t>11 статьи</w:t>
      </w:r>
      <w:r w:rsidR="00805697">
        <w:rPr>
          <w:bCs/>
        </w:rPr>
        <w:t> </w:t>
      </w:r>
      <w:r w:rsidRPr="000E2037">
        <w:rPr>
          <w:bCs/>
        </w:rPr>
        <w:t>29 Федеральног</w:t>
      </w:r>
      <w:r w:rsidR="00411125">
        <w:rPr>
          <w:bCs/>
        </w:rPr>
        <w:t>о закона от 12.06.2002 №</w:t>
      </w:r>
      <w:r w:rsidR="00805697">
        <w:rPr>
          <w:bCs/>
        </w:rPr>
        <w:t> </w:t>
      </w:r>
      <w:r w:rsidR="00411125">
        <w:rPr>
          <w:bCs/>
        </w:rPr>
        <w:t>67-ФЗ</w:t>
      </w:r>
      <w:r w:rsidRPr="000E2037">
        <w:rPr>
          <w:bCs/>
        </w:rPr>
        <w:t xml:space="preserve"> «Об основных гарантиях избирательных прав</w:t>
      </w:r>
      <w:proofErr w:type="gramEnd"/>
      <w:r w:rsidRPr="000E2037">
        <w:rPr>
          <w:bCs/>
        </w:rPr>
        <w:t xml:space="preserve"> и права на участие в референдуме граждан Российской Федерации»,</w:t>
      </w:r>
    </w:p>
    <w:p w:rsidR="004A4D15" w:rsidRDefault="004A4D15" w:rsidP="00805697">
      <w:pPr>
        <w:pStyle w:val="a7"/>
        <w:tabs>
          <w:tab w:val="left" w:pos="4569"/>
        </w:tabs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0E2037" w:rsidRDefault="000E2037" w:rsidP="000E2037">
      <w:pPr>
        <w:pStyle w:val="a7"/>
        <w:spacing w:line="360" w:lineRule="auto"/>
      </w:pPr>
      <w:r>
        <w:t>1.</w:t>
      </w:r>
      <w:r w:rsidR="007D1BBF">
        <w:t> </w:t>
      </w:r>
      <w:r>
        <w:t xml:space="preserve">Назначить </w:t>
      </w:r>
      <w:proofErr w:type="spellStart"/>
      <w:r w:rsidR="00801DF9">
        <w:t>Осотову</w:t>
      </w:r>
      <w:proofErr w:type="spellEnd"/>
      <w:r w:rsidR="00801DF9">
        <w:t xml:space="preserve"> Светлану Юрьевну</w:t>
      </w:r>
      <w:r w:rsidR="003C0116">
        <w:t>,</w:t>
      </w:r>
      <w:r w:rsidR="007D1BBF" w:rsidRPr="007D1BBF">
        <w:t xml:space="preserve"> </w:t>
      </w:r>
      <w:r w:rsidR="007D1BBF">
        <w:t>1987 года рождения,</w:t>
      </w:r>
      <w:r w:rsidR="003C0116">
        <w:t xml:space="preserve"> </w:t>
      </w:r>
      <w:r>
        <w:t xml:space="preserve">предложенную </w:t>
      </w:r>
      <w:r w:rsidR="00801DF9" w:rsidRPr="00801DF9">
        <w:t>Местн</w:t>
      </w:r>
      <w:r w:rsidR="00801DF9">
        <w:t>ым</w:t>
      </w:r>
      <w:r w:rsidR="00801DF9" w:rsidRPr="00801DF9">
        <w:t xml:space="preserve"> отделение</w:t>
      </w:r>
      <w:r w:rsidR="00801DF9">
        <w:t>м</w:t>
      </w:r>
      <w:r w:rsidR="00801DF9" w:rsidRPr="00801DF9">
        <w:t xml:space="preserve"> Всероссийской политической партии </w:t>
      </w:r>
      <w:r w:rsidR="00D675D2">
        <w:t>«</w:t>
      </w:r>
      <w:r w:rsidR="00801DF9" w:rsidRPr="00801DF9">
        <w:t>ЕДИНАЯ РОССИЯ</w:t>
      </w:r>
      <w:r w:rsidR="00D675D2">
        <w:t>»</w:t>
      </w:r>
      <w:bookmarkStart w:id="0" w:name="_GoBack"/>
      <w:bookmarkEnd w:id="0"/>
      <w:r w:rsidR="00801DF9" w:rsidRPr="00801DF9">
        <w:t xml:space="preserve"> Верещагинского муниципального округа Пермского края</w:t>
      </w:r>
      <w:r w:rsidR="00411125">
        <w:t>,</w:t>
      </w:r>
      <w:r>
        <w:t xml:space="preserve"> членом участковой избирательной комиссии с правом решающего голоса избира</w:t>
      </w:r>
      <w:r w:rsidR="00AD7582">
        <w:t>тельного участ</w:t>
      </w:r>
      <w:r w:rsidR="003B6B31">
        <w:t>ка №</w:t>
      </w:r>
      <w:r w:rsidR="00805697">
        <w:t> </w:t>
      </w:r>
      <w:r w:rsidR="003B6B31">
        <w:t>06</w:t>
      </w:r>
      <w:r w:rsidR="003C0116">
        <w:t>0</w:t>
      </w:r>
      <w:r w:rsidR="00801DF9">
        <w:t>1</w:t>
      </w:r>
      <w:r>
        <w:t xml:space="preserve">. </w:t>
      </w:r>
    </w:p>
    <w:p w:rsidR="000E2037" w:rsidRDefault="000E2037" w:rsidP="000E2037">
      <w:pPr>
        <w:pStyle w:val="a7"/>
        <w:spacing w:line="360" w:lineRule="auto"/>
      </w:pPr>
      <w:r>
        <w:t>2.</w:t>
      </w:r>
      <w:r w:rsidR="007D1BBF">
        <w:t> </w:t>
      </w:r>
      <w:r>
        <w:t>Довести настоящее решение до сведения участковой избирательной комис</w:t>
      </w:r>
      <w:r w:rsidR="00AD7582">
        <w:t>с</w:t>
      </w:r>
      <w:r w:rsidR="00C14085">
        <w:t>ии избирательного участка №</w:t>
      </w:r>
      <w:r w:rsidR="00805697">
        <w:t> </w:t>
      </w:r>
      <w:r w:rsidR="00C14085">
        <w:t>06</w:t>
      </w:r>
      <w:r w:rsidR="003C0116">
        <w:t>0</w:t>
      </w:r>
      <w:r w:rsidR="00801DF9">
        <w:t>1</w:t>
      </w:r>
      <w:r w:rsidR="00934783" w:rsidRPr="00934783">
        <w:t>.</w:t>
      </w:r>
    </w:p>
    <w:p w:rsidR="0072188E" w:rsidRDefault="000E2037" w:rsidP="0072188E">
      <w:pPr>
        <w:pStyle w:val="a7"/>
        <w:spacing w:line="360" w:lineRule="auto"/>
      </w:pPr>
      <w:r>
        <w:t>3.</w:t>
      </w:r>
      <w:r w:rsidR="007D1BBF">
        <w:t> </w:t>
      </w:r>
      <w:r w:rsidR="001B5B94">
        <w:t>Внести изменения</w:t>
      </w:r>
      <w:r w:rsidR="0072188E" w:rsidRPr="0072188E">
        <w:t xml:space="preserve"> на Еди</w:t>
      </w:r>
      <w:r w:rsidR="0072188E">
        <w:t>ном портале избирательных комис</w:t>
      </w:r>
      <w:r w:rsidR="0072188E" w:rsidRPr="0072188E">
        <w:t>сий Пермского края в информационно-телекоммуникационной сети «Интернет».</w:t>
      </w:r>
    </w:p>
    <w:p w:rsidR="00385F5E" w:rsidRDefault="000E2037" w:rsidP="0072188E">
      <w:pPr>
        <w:pStyle w:val="a7"/>
        <w:spacing w:line="360" w:lineRule="auto"/>
      </w:pPr>
      <w:r>
        <w:lastRenderedPageBreak/>
        <w:t>4.</w:t>
      </w:r>
      <w:r w:rsidR="007D1BBF">
        <w:t> 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</w:t>
      </w:r>
      <w:r w:rsidR="00E14624">
        <w:t>ельной комиссии Верещагинского муниципального</w:t>
      </w:r>
      <w:r>
        <w:t xml:space="preserve"> округа </w:t>
      </w:r>
      <w:r w:rsidR="003C0116">
        <w:t>Абдульминову</w:t>
      </w:r>
      <w:r w:rsidR="007D1BBF">
        <w:t> А.А.</w:t>
      </w:r>
    </w:p>
    <w:p w:rsidR="00411125" w:rsidRDefault="00411125" w:rsidP="000E2037">
      <w:pPr>
        <w:pStyle w:val="a7"/>
        <w:spacing w:line="360" w:lineRule="auto"/>
        <w:ind w:firstLine="0"/>
      </w:pPr>
    </w:p>
    <w:p w:rsidR="004A4D15" w:rsidRDefault="004A4D15" w:rsidP="00DE4F23">
      <w:pPr>
        <w:pStyle w:val="a7"/>
        <w:spacing w:line="360" w:lineRule="auto"/>
        <w:ind w:firstLine="0"/>
      </w:pPr>
    </w:p>
    <w:p w:rsidR="003C0116" w:rsidRPr="00385F5E" w:rsidRDefault="003C0116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0F17BA" w:rsidP="0052210E">
            <w:pPr>
              <w:pStyle w:val="a7"/>
              <w:ind w:firstLine="0"/>
            </w:pPr>
            <w:r>
              <w:t>Председатель</w:t>
            </w:r>
            <w:r w:rsidR="00C96230"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0F17BA" w:rsidRDefault="0052210E" w:rsidP="0052210E">
            <w:pPr>
              <w:pStyle w:val="a7"/>
              <w:ind w:firstLine="0"/>
              <w:jc w:val="right"/>
            </w:pPr>
            <w:r>
              <w:t>С.Ю.</w:t>
            </w:r>
            <w:r w:rsidR="00805697"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4E2693" w:rsidP="00805697">
            <w:pPr>
              <w:pStyle w:val="a7"/>
              <w:ind w:firstLine="0"/>
              <w:jc w:val="right"/>
            </w:pPr>
            <w:r>
              <w:t>А.А.</w:t>
            </w:r>
            <w:r w:rsidR="00805697"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203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930" w:rsidRDefault="00460930">
      <w:r>
        <w:separator/>
      </w:r>
    </w:p>
  </w:endnote>
  <w:endnote w:type="continuationSeparator" w:id="0">
    <w:p w:rsidR="00460930" w:rsidRDefault="00460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617" w:rsidRDefault="00BD36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930" w:rsidRDefault="00460930">
      <w:r>
        <w:separator/>
      </w:r>
    </w:p>
  </w:footnote>
  <w:footnote w:type="continuationSeparator" w:id="0">
    <w:p w:rsidR="00460930" w:rsidRDefault="004609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675D2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E1462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22AA4"/>
    <w:rsid w:val="00026374"/>
    <w:rsid w:val="00035ABC"/>
    <w:rsid w:val="00051066"/>
    <w:rsid w:val="000778CD"/>
    <w:rsid w:val="00085DCE"/>
    <w:rsid w:val="000B00BB"/>
    <w:rsid w:val="000B4A0E"/>
    <w:rsid w:val="000B5E8B"/>
    <w:rsid w:val="000D75F1"/>
    <w:rsid w:val="000E2037"/>
    <w:rsid w:val="000F17BA"/>
    <w:rsid w:val="001243E3"/>
    <w:rsid w:val="00125315"/>
    <w:rsid w:val="00137135"/>
    <w:rsid w:val="00164624"/>
    <w:rsid w:val="0017083F"/>
    <w:rsid w:val="00170D09"/>
    <w:rsid w:val="00171185"/>
    <w:rsid w:val="00177A86"/>
    <w:rsid w:val="00192C5E"/>
    <w:rsid w:val="001A00A9"/>
    <w:rsid w:val="001A2BD4"/>
    <w:rsid w:val="001B2646"/>
    <w:rsid w:val="001B5B94"/>
    <w:rsid w:val="001C6846"/>
    <w:rsid w:val="001D6AC0"/>
    <w:rsid w:val="00205244"/>
    <w:rsid w:val="0021074E"/>
    <w:rsid w:val="002112BC"/>
    <w:rsid w:val="002203FD"/>
    <w:rsid w:val="00232907"/>
    <w:rsid w:val="00236AEA"/>
    <w:rsid w:val="00254CB7"/>
    <w:rsid w:val="00255B6B"/>
    <w:rsid w:val="002712B9"/>
    <w:rsid w:val="00294F4E"/>
    <w:rsid w:val="0029672B"/>
    <w:rsid w:val="002A65BA"/>
    <w:rsid w:val="002C2A72"/>
    <w:rsid w:val="002D1CDF"/>
    <w:rsid w:val="003012C6"/>
    <w:rsid w:val="00303589"/>
    <w:rsid w:val="00325244"/>
    <w:rsid w:val="00331EFD"/>
    <w:rsid w:val="00380407"/>
    <w:rsid w:val="00380B7B"/>
    <w:rsid w:val="00382EC6"/>
    <w:rsid w:val="00385F5E"/>
    <w:rsid w:val="00396177"/>
    <w:rsid w:val="003B6B31"/>
    <w:rsid w:val="003C0116"/>
    <w:rsid w:val="003C1854"/>
    <w:rsid w:val="003E7736"/>
    <w:rsid w:val="00411125"/>
    <w:rsid w:val="00411524"/>
    <w:rsid w:val="004426D6"/>
    <w:rsid w:val="00460930"/>
    <w:rsid w:val="00481314"/>
    <w:rsid w:val="004940A8"/>
    <w:rsid w:val="004A4D15"/>
    <w:rsid w:val="004A7426"/>
    <w:rsid w:val="004B052C"/>
    <w:rsid w:val="004C1BC7"/>
    <w:rsid w:val="004E0395"/>
    <w:rsid w:val="004E0428"/>
    <w:rsid w:val="004E2693"/>
    <w:rsid w:val="00512D15"/>
    <w:rsid w:val="0052210E"/>
    <w:rsid w:val="00522730"/>
    <w:rsid w:val="00522D01"/>
    <w:rsid w:val="00525A05"/>
    <w:rsid w:val="005522B1"/>
    <w:rsid w:val="00586421"/>
    <w:rsid w:val="0058674F"/>
    <w:rsid w:val="005A0FF7"/>
    <w:rsid w:val="005F099E"/>
    <w:rsid w:val="00603490"/>
    <w:rsid w:val="00614269"/>
    <w:rsid w:val="006304A1"/>
    <w:rsid w:val="006922D6"/>
    <w:rsid w:val="00692581"/>
    <w:rsid w:val="00693E23"/>
    <w:rsid w:val="00695EF5"/>
    <w:rsid w:val="00696C01"/>
    <w:rsid w:val="00697FD5"/>
    <w:rsid w:val="006A2C0F"/>
    <w:rsid w:val="006C04CD"/>
    <w:rsid w:val="006C7173"/>
    <w:rsid w:val="006E3D4B"/>
    <w:rsid w:val="006F01F2"/>
    <w:rsid w:val="0072188E"/>
    <w:rsid w:val="00722AB9"/>
    <w:rsid w:val="00743020"/>
    <w:rsid w:val="00756AB6"/>
    <w:rsid w:val="00761140"/>
    <w:rsid w:val="00767633"/>
    <w:rsid w:val="007726A7"/>
    <w:rsid w:val="00792F6D"/>
    <w:rsid w:val="007D1BBF"/>
    <w:rsid w:val="007F0EC4"/>
    <w:rsid w:val="00801DF9"/>
    <w:rsid w:val="00805697"/>
    <w:rsid w:val="008102C2"/>
    <w:rsid w:val="00813760"/>
    <w:rsid w:val="008443FE"/>
    <w:rsid w:val="00856384"/>
    <w:rsid w:val="00862F6A"/>
    <w:rsid w:val="00873008"/>
    <w:rsid w:val="008858AC"/>
    <w:rsid w:val="00887EF5"/>
    <w:rsid w:val="008F3343"/>
    <w:rsid w:val="00911625"/>
    <w:rsid w:val="00934783"/>
    <w:rsid w:val="009510A4"/>
    <w:rsid w:val="00960034"/>
    <w:rsid w:val="0096295F"/>
    <w:rsid w:val="00975170"/>
    <w:rsid w:val="0099460C"/>
    <w:rsid w:val="009B324E"/>
    <w:rsid w:val="009C1E3A"/>
    <w:rsid w:val="009E7D2D"/>
    <w:rsid w:val="00A06D74"/>
    <w:rsid w:val="00A11706"/>
    <w:rsid w:val="00A17511"/>
    <w:rsid w:val="00A354F7"/>
    <w:rsid w:val="00A438C6"/>
    <w:rsid w:val="00A45148"/>
    <w:rsid w:val="00A67D26"/>
    <w:rsid w:val="00A76BA6"/>
    <w:rsid w:val="00A777DB"/>
    <w:rsid w:val="00A81B8A"/>
    <w:rsid w:val="00AB07E8"/>
    <w:rsid w:val="00AB71EC"/>
    <w:rsid w:val="00AD7582"/>
    <w:rsid w:val="00B06EF1"/>
    <w:rsid w:val="00B1160A"/>
    <w:rsid w:val="00B11B42"/>
    <w:rsid w:val="00B237E4"/>
    <w:rsid w:val="00B269D2"/>
    <w:rsid w:val="00B34A45"/>
    <w:rsid w:val="00B458FC"/>
    <w:rsid w:val="00B45950"/>
    <w:rsid w:val="00B9787F"/>
    <w:rsid w:val="00BA7FB1"/>
    <w:rsid w:val="00BB4BEE"/>
    <w:rsid w:val="00BC7EBF"/>
    <w:rsid w:val="00BD3617"/>
    <w:rsid w:val="00BE0025"/>
    <w:rsid w:val="00C01A10"/>
    <w:rsid w:val="00C024E7"/>
    <w:rsid w:val="00C035FD"/>
    <w:rsid w:val="00C11D9E"/>
    <w:rsid w:val="00C14085"/>
    <w:rsid w:val="00C40E69"/>
    <w:rsid w:val="00C95C36"/>
    <w:rsid w:val="00C96230"/>
    <w:rsid w:val="00CB3840"/>
    <w:rsid w:val="00CB7A3D"/>
    <w:rsid w:val="00CC2B8D"/>
    <w:rsid w:val="00CC46BF"/>
    <w:rsid w:val="00CE4442"/>
    <w:rsid w:val="00D125D0"/>
    <w:rsid w:val="00D549AD"/>
    <w:rsid w:val="00D669B6"/>
    <w:rsid w:val="00D675D2"/>
    <w:rsid w:val="00D715AA"/>
    <w:rsid w:val="00D77CA0"/>
    <w:rsid w:val="00D81BB7"/>
    <w:rsid w:val="00D93530"/>
    <w:rsid w:val="00DA6A3D"/>
    <w:rsid w:val="00DE48F3"/>
    <w:rsid w:val="00DE4F23"/>
    <w:rsid w:val="00DE639A"/>
    <w:rsid w:val="00DE66A8"/>
    <w:rsid w:val="00DF45D4"/>
    <w:rsid w:val="00E019A2"/>
    <w:rsid w:val="00E11D12"/>
    <w:rsid w:val="00E14624"/>
    <w:rsid w:val="00E71EEE"/>
    <w:rsid w:val="00E83D01"/>
    <w:rsid w:val="00E843B9"/>
    <w:rsid w:val="00EA56D4"/>
    <w:rsid w:val="00EC0E8E"/>
    <w:rsid w:val="00EF731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7FAEE-34D3-4D8D-AF92-128B63740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305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79</cp:revision>
  <cp:lastPrinted>2026-04-17T05:40:00Z</cp:lastPrinted>
  <dcterms:created xsi:type="dcterms:W3CDTF">2022-07-01T08:20:00Z</dcterms:created>
  <dcterms:modified xsi:type="dcterms:W3CDTF">2026-04-21T04:08:00Z</dcterms:modified>
</cp:coreProperties>
</file>