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F5E" w:rsidRPr="00697FD5" w:rsidRDefault="007567D6" w:rsidP="00170D09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.3pt;margin-top:192.8pt;width:207.05pt;height:70.8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inset="0,0,0,0">
              <w:txbxContent>
                <w:p w:rsidR="00A354F7" w:rsidRPr="00A354F7" w:rsidRDefault="00407C24" w:rsidP="00692581">
                  <w:pPr>
                    <w:pStyle w:val="a4"/>
                    <w:jc w:val="both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О </w:t>
                  </w:r>
                  <w:r w:rsidR="000E2037" w:rsidRPr="000E2037">
                    <w:rPr>
                      <w:b/>
                      <w:sz w:val="24"/>
                      <w:szCs w:val="24"/>
                    </w:rPr>
                    <w:t>назначении членом участковой из</w:t>
                  </w:r>
                  <w:r w:rsidR="00395FA0">
                    <w:rPr>
                      <w:b/>
                      <w:sz w:val="24"/>
                      <w:szCs w:val="24"/>
                    </w:rPr>
                    <w:t>бирательной комиссии № </w:t>
                  </w:r>
                  <w:r w:rsidR="003B6B31">
                    <w:rPr>
                      <w:b/>
                      <w:sz w:val="24"/>
                      <w:szCs w:val="24"/>
                    </w:rPr>
                    <w:t>06</w:t>
                  </w:r>
                  <w:r w:rsidR="000160E3">
                    <w:rPr>
                      <w:b/>
                      <w:sz w:val="24"/>
                      <w:szCs w:val="24"/>
                    </w:rPr>
                    <w:t>24</w:t>
                  </w:r>
                  <w:r w:rsidR="000E2037" w:rsidRPr="000E2037">
                    <w:rPr>
                      <w:b/>
                      <w:sz w:val="24"/>
                      <w:szCs w:val="24"/>
                    </w:rPr>
                    <w:t xml:space="preserve"> c правом решающего голоса </w:t>
                  </w:r>
                  <w:proofErr w:type="spellStart"/>
                  <w:r w:rsidR="00395FA0">
                    <w:rPr>
                      <w:b/>
                      <w:sz w:val="24"/>
                      <w:szCs w:val="24"/>
                    </w:rPr>
                    <w:t>Куксенок</w:t>
                  </w:r>
                  <w:proofErr w:type="spellEnd"/>
                  <w:r w:rsidR="00395FA0">
                    <w:rPr>
                      <w:b/>
                      <w:sz w:val="24"/>
                      <w:szCs w:val="24"/>
                    </w:rPr>
                    <w:t xml:space="preserve"> Елены Александровны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27" type="#_x0000_t202" style="position:absolute;margin-left:128.9pt;margin-top:155.65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:rsidR="00975170" w:rsidRPr="00512D15" w:rsidRDefault="00026374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 w:rsidRPr="008B1711">
                    <w:rPr>
                      <w:sz w:val="24"/>
                      <w:szCs w:val="24"/>
                    </w:rPr>
                    <w:t>2</w:t>
                  </w:r>
                  <w:r w:rsidR="003C0116" w:rsidRPr="008B1711">
                    <w:rPr>
                      <w:sz w:val="24"/>
                      <w:szCs w:val="24"/>
                    </w:rPr>
                    <w:t>2</w:t>
                  </w:r>
                  <w:r w:rsidR="009B324E" w:rsidRPr="008B1711">
                    <w:rPr>
                      <w:sz w:val="24"/>
                      <w:szCs w:val="24"/>
                    </w:rPr>
                    <w:t>.0</w:t>
                  </w:r>
                  <w:r w:rsidR="003C0116" w:rsidRPr="008B1711">
                    <w:rPr>
                      <w:sz w:val="24"/>
                      <w:szCs w:val="24"/>
                    </w:rPr>
                    <w:t>4</w:t>
                  </w:r>
                  <w:r w:rsidR="00E14624" w:rsidRPr="008B1711">
                    <w:rPr>
                      <w:sz w:val="24"/>
                      <w:szCs w:val="24"/>
                    </w:rPr>
                    <w:t>.202</w:t>
                  </w:r>
                  <w:r w:rsidR="003C0116" w:rsidRPr="008B1711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3" o:spid="_x0000_s1028" type="#_x0000_t202" style="position:absolute;margin-left:412.45pt;margin-top:155.3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:rsidR="00975170" w:rsidRPr="00512D15" w:rsidRDefault="003C0116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 w:rsidRPr="008B1711">
                    <w:rPr>
                      <w:sz w:val="24"/>
                      <w:szCs w:val="24"/>
                    </w:rPr>
                    <w:t>05</w:t>
                  </w:r>
                  <w:r w:rsidR="003B6B31" w:rsidRPr="008B1711">
                    <w:rPr>
                      <w:sz w:val="24"/>
                      <w:szCs w:val="24"/>
                    </w:rPr>
                    <w:t>/</w:t>
                  </w:r>
                  <w:r w:rsidR="008B1711" w:rsidRPr="008B1711">
                    <w:rPr>
                      <w:sz w:val="24"/>
                      <w:szCs w:val="24"/>
                    </w:rPr>
                    <w:t>13</w:t>
                  </w:r>
                  <w:r w:rsidR="004A4D15" w:rsidRPr="008B1711">
                    <w:rPr>
                      <w:sz w:val="24"/>
                      <w:szCs w:val="24"/>
                    </w:rPr>
                    <w:t>-5</w:t>
                  </w:r>
                </w:p>
              </w:txbxContent>
            </v:textbox>
            <w10:wrap anchorx="page" anchory="page"/>
          </v:shape>
        </w:pic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380B7B" w:rsidRPr="00B70CEE" w:rsidRDefault="000E2037" w:rsidP="000E2037">
      <w:pPr>
        <w:pStyle w:val="a7"/>
        <w:tabs>
          <w:tab w:val="left" w:pos="4569"/>
        </w:tabs>
        <w:spacing w:line="360" w:lineRule="auto"/>
        <w:ind w:firstLine="709"/>
        <w:rPr>
          <w:rFonts w:ascii="PT Astra Serif" w:hAnsi="PT Astra Serif"/>
          <w:bCs/>
        </w:rPr>
      </w:pPr>
      <w:proofErr w:type="gramStart"/>
      <w:r w:rsidRPr="00B70CEE">
        <w:rPr>
          <w:rFonts w:ascii="PT Astra Serif" w:hAnsi="PT Astra Serif"/>
          <w:bCs/>
        </w:rPr>
        <w:t>В связи с до</w:t>
      </w:r>
      <w:r w:rsidR="00411125" w:rsidRPr="00B70CEE">
        <w:rPr>
          <w:rFonts w:ascii="PT Astra Serif" w:hAnsi="PT Astra Serif"/>
          <w:bCs/>
        </w:rPr>
        <w:t>срочным прекращением полномочий</w:t>
      </w:r>
      <w:r w:rsidRPr="00B70CEE">
        <w:rPr>
          <w:rFonts w:ascii="PT Astra Serif" w:hAnsi="PT Astra Serif"/>
          <w:bCs/>
        </w:rPr>
        <w:t xml:space="preserve"> члена участковой избирательной комиссии с правом решающего голо</w:t>
      </w:r>
      <w:r w:rsidR="003B6B31" w:rsidRPr="00B70CEE">
        <w:rPr>
          <w:rFonts w:ascii="PT Astra Serif" w:hAnsi="PT Astra Serif"/>
          <w:bCs/>
        </w:rPr>
        <w:t>са избирательного участка №</w:t>
      </w:r>
      <w:r w:rsidR="00950F70">
        <w:rPr>
          <w:rFonts w:ascii="PT Astra Serif" w:hAnsi="PT Astra Serif" w:hint="eastAsia"/>
          <w:bCs/>
          <w:lang w:val="en-US"/>
        </w:rPr>
        <w:t> </w:t>
      </w:r>
      <w:r w:rsidR="003B6B31" w:rsidRPr="00B70CEE">
        <w:rPr>
          <w:rFonts w:ascii="PT Astra Serif" w:hAnsi="PT Astra Serif"/>
          <w:bCs/>
        </w:rPr>
        <w:t>06</w:t>
      </w:r>
      <w:r w:rsidR="000160E3" w:rsidRPr="00B70CEE">
        <w:rPr>
          <w:rFonts w:ascii="PT Astra Serif" w:hAnsi="PT Astra Serif"/>
          <w:bCs/>
        </w:rPr>
        <w:t>24</w:t>
      </w:r>
      <w:r w:rsidR="009B324E" w:rsidRPr="00B70CEE">
        <w:rPr>
          <w:rFonts w:ascii="PT Astra Serif" w:hAnsi="PT Astra Serif"/>
          <w:bCs/>
        </w:rPr>
        <w:t xml:space="preserve"> </w:t>
      </w:r>
      <w:proofErr w:type="spellStart"/>
      <w:r w:rsidR="00395FA0">
        <w:t>Семеньковой</w:t>
      </w:r>
      <w:proofErr w:type="spellEnd"/>
      <w:r w:rsidR="00395FA0">
        <w:t xml:space="preserve"> Эльвиры Николаевны</w:t>
      </w:r>
      <w:r w:rsidR="00AD7582" w:rsidRPr="00B70CEE">
        <w:rPr>
          <w:rFonts w:ascii="PT Astra Serif" w:hAnsi="PT Astra Serif"/>
          <w:bCs/>
        </w:rPr>
        <w:t>,</w:t>
      </w:r>
      <w:r w:rsidR="00411524" w:rsidRPr="00B70CEE">
        <w:rPr>
          <w:rFonts w:ascii="PT Astra Serif" w:hAnsi="PT Astra Serif"/>
          <w:bCs/>
        </w:rPr>
        <w:t xml:space="preserve"> </w:t>
      </w:r>
      <w:r w:rsidRPr="00B70CEE">
        <w:rPr>
          <w:rFonts w:ascii="PT Astra Serif" w:hAnsi="PT Astra Serif"/>
          <w:bCs/>
        </w:rPr>
        <w:t xml:space="preserve">предложенного в состав комиссии </w:t>
      </w:r>
      <w:r w:rsidR="00395FA0" w:rsidRPr="00395FA0">
        <w:t>Региональн</w:t>
      </w:r>
      <w:r w:rsidR="00395FA0">
        <w:t>ой</w:t>
      </w:r>
      <w:r w:rsidR="00395FA0" w:rsidRPr="00395FA0">
        <w:t xml:space="preserve"> молодёжн</w:t>
      </w:r>
      <w:r w:rsidR="00395FA0">
        <w:t>ой</w:t>
      </w:r>
      <w:r w:rsidR="00395FA0" w:rsidRPr="00395FA0">
        <w:t xml:space="preserve"> общественн</w:t>
      </w:r>
      <w:r w:rsidR="00395FA0">
        <w:t>ой</w:t>
      </w:r>
      <w:r w:rsidR="00395FA0" w:rsidRPr="00395FA0">
        <w:t xml:space="preserve"> организаци</w:t>
      </w:r>
      <w:r w:rsidR="00395FA0">
        <w:t>ей</w:t>
      </w:r>
      <w:r w:rsidR="00395FA0" w:rsidRPr="00395FA0">
        <w:t xml:space="preserve"> «Молодёжные Акторы Пермского края»</w:t>
      </w:r>
      <w:r w:rsidR="000160E3" w:rsidRPr="00B70CEE">
        <w:rPr>
          <w:rFonts w:ascii="PT Astra Serif" w:hAnsi="PT Astra Serif"/>
        </w:rPr>
        <w:t xml:space="preserve"> </w:t>
      </w:r>
      <w:r w:rsidRPr="00B70CEE">
        <w:rPr>
          <w:rFonts w:ascii="PT Astra Serif" w:hAnsi="PT Astra Serif"/>
          <w:bCs/>
        </w:rPr>
        <w:t>и учитывая резерв территориальной избирательной комиссии Вереща</w:t>
      </w:r>
      <w:r w:rsidR="00411125" w:rsidRPr="00B70CEE">
        <w:rPr>
          <w:rFonts w:ascii="PT Astra Serif" w:hAnsi="PT Astra Serif"/>
          <w:bCs/>
        </w:rPr>
        <w:t xml:space="preserve">гинского </w:t>
      </w:r>
      <w:r w:rsidR="00E14624" w:rsidRPr="00B70CEE">
        <w:rPr>
          <w:rFonts w:ascii="PT Astra Serif" w:hAnsi="PT Astra Serif"/>
          <w:bCs/>
        </w:rPr>
        <w:t>муниципального</w:t>
      </w:r>
      <w:r w:rsidR="00411125" w:rsidRPr="00B70CEE">
        <w:rPr>
          <w:rFonts w:ascii="PT Astra Serif" w:hAnsi="PT Astra Serif"/>
          <w:bCs/>
        </w:rPr>
        <w:t xml:space="preserve"> округа, </w:t>
      </w:r>
      <w:r w:rsidRPr="00B70CEE">
        <w:rPr>
          <w:rFonts w:ascii="PT Astra Serif" w:hAnsi="PT Astra Serif"/>
          <w:bCs/>
        </w:rPr>
        <w:t>руководствуясь пунктом</w:t>
      </w:r>
      <w:r w:rsidR="00950F70">
        <w:rPr>
          <w:rFonts w:ascii="PT Astra Serif" w:hAnsi="PT Astra Serif" w:hint="eastAsia"/>
          <w:bCs/>
          <w:lang w:val="en-US"/>
        </w:rPr>
        <w:t> </w:t>
      </w:r>
      <w:r w:rsidR="00950F70">
        <w:rPr>
          <w:rFonts w:ascii="PT Astra Serif" w:hAnsi="PT Astra Serif"/>
          <w:bCs/>
        </w:rPr>
        <w:t>11 статьи</w:t>
      </w:r>
      <w:r w:rsidR="00950F70">
        <w:rPr>
          <w:rFonts w:ascii="PT Astra Serif" w:hAnsi="PT Astra Serif" w:hint="eastAsia"/>
          <w:bCs/>
          <w:lang w:val="en-US"/>
        </w:rPr>
        <w:t> </w:t>
      </w:r>
      <w:r w:rsidRPr="00B70CEE">
        <w:rPr>
          <w:rFonts w:ascii="PT Astra Serif" w:hAnsi="PT Astra Serif"/>
          <w:bCs/>
        </w:rPr>
        <w:t>29 Федеральног</w:t>
      </w:r>
      <w:r w:rsidR="00411125" w:rsidRPr="00B70CEE">
        <w:rPr>
          <w:rFonts w:ascii="PT Astra Serif" w:hAnsi="PT Astra Serif"/>
          <w:bCs/>
        </w:rPr>
        <w:t>о закона от 12.06.2002 №</w:t>
      </w:r>
      <w:r w:rsidR="00950F70">
        <w:rPr>
          <w:rFonts w:ascii="PT Astra Serif" w:hAnsi="PT Astra Serif" w:hint="eastAsia"/>
          <w:bCs/>
          <w:lang w:val="en-US"/>
        </w:rPr>
        <w:t> </w:t>
      </w:r>
      <w:r w:rsidR="00411125" w:rsidRPr="00B70CEE">
        <w:rPr>
          <w:rFonts w:ascii="PT Astra Serif" w:hAnsi="PT Astra Serif"/>
          <w:bCs/>
        </w:rPr>
        <w:t>67-ФЗ</w:t>
      </w:r>
      <w:r w:rsidRPr="00B70CEE">
        <w:rPr>
          <w:rFonts w:ascii="PT Astra Serif" w:hAnsi="PT Astra Serif"/>
          <w:bCs/>
        </w:rPr>
        <w:t xml:space="preserve"> «Об основных гарантиях избирательных прав и права на участие</w:t>
      </w:r>
      <w:proofErr w:type="gramEnd"/>
      <w:r w:rsidRPr="00B70CEE">
        <w:rPr>
          <w:rFonts w:ascii="PT Astra Serif" w:hAnsi="PT Astra Serif"/>
          <w:bCs/>
        </w:rPr>
        <w:t xml:space="preserve"> в </w:t>
      </w:r>
      <w:proofErr w:type="gramStart"/>
      <w:r w:rsidRPr="00B70CEE">
        <w:rPr>
          <w:rFonts w:ascii="PT Astra Serif" w:hAnsi="PT Astra Serif"/>
          <w:bCs/>
        </w:rPr>
        <w:t>референдуме</w:t>
      </w:r>
      <w:proofErr w:type="gramEnd"/>
      <w:r w:rsidRPr="00B70CEE">
        <w:rPr>
          <w:rFonts w:ascii="PT Astra Serif" w:hAnsi="PT Astra Serif"/>
          <w:bCs/>
        </w:rPr>
        <w:t xml:space="preserve"> граждан Российской Федерации»,</w:t>
      </w:r>
    </w:p>
    <w:p w:rsidR="004A4D15" w:rsidRDefault="004A4D15" w:rsidP="00EA56D4">
      <w:pPr>
        <w:pStyle w:val="a7"/>
        <w:tabs>
          <w:tab w:val="left" w:pos="4569"/>
        </w:tabs>
        <w:spacing w:line="480" w:lineRule="auto"/>
        <w:ind w:firstLine="709"/>
        <w:jc w:val="center"/>
      </w:pPr>
      <w:r>
        <w:t xml:space="preserve">комиссия   </w:t>
      </w:r>
      <w:proofErr w:type="gramStart"/>
      <w:r>
        <w:t>р</w:t>
      </w:r>
      <w:proofErr w:type="gramEnd"/>
      <w:r>
        <w:t xml:space="preserve"> е ш а е т:</w:t>
      </w:r>
    </w:p>
    <w:p w:rsidR="000E2037" w:rsidRDefault="000E2037" w:rsidP="000E2037">
      <w:pPr>
        <w:pStyle w:val="a7"/>
        <w:spacing w:line="360" w:lineRule="auto"/>
      </w:pPr>
      <w:r>
        <w:t>1.</w:t>
      </w:r>
      <w:r w:rsidR="008B1711">
        <w:t> </w:t>
      </w:r>
      <w:r>
        <w:t xml:space="preserve">Назначить </w:t>
      </w:r>
      <w:proofErr w:type="spellStart"/>
      <w:r w:rsidR="00395FA0" w:rsidRPr="00395FA0">
        <w:t>Куксенок</w:t>
      </w:r>
      <w:proofErr w:type="spellEnd"/>
      <w:r w:rsidR="00395FA0" w:rsidRPr="00395FA0">
        <w:t xml:space="preserve"> Елен</w:t>
      </w:r>
      <w:r w:rsidR="00395FA0">
        <w:t>у</w:t>
      </w:r>
      <w:r w:rsidR="00395FA0" w:rsidRPr="00395FA0">
        <w:t xml:space="preserve"> Александровн</w:t>
      </w:r>
      <w:r w:rsidR="00395FA0">
        <w:t>у</w:t>
      </w:r>
      <w:r w:rsidR="00834544">
        <w:t>,</w:t>
      </w:r>
      <w:r w:rsidR="00834544" w:rsidRPr="00834544">
        <w:t xml:space="preserve"> </w:t>
      </w:r>
      <w:r w:rsidR="00834544">
        <w:t>19</w:t>
      </w:r>
      <w:r w:rsidR="00834544">
        <w:t>91</w:t>
      </w:r>
      <w:r w:rsidR="00834544">
        <w:t xml:space="preserve"> года рождения, </w:t>
      </w:r>
      <w:r w:rsidR="00395FA0">
        <w:t xml:space="preserve"> </w:t>
      </w:r>
      <w:r>
        <w:t xml:space="preserve">предложенную </w:t>
      </w:r>
      <w:r w:rsidR="00395FA0" w:rsidRPr="00395FA0">
        <w:t>Региональн</w:t>
      </w:r>
      <w:r w:rsidR="00395FA0">
        <w:t>ой</w:t>
      </w:r>
      <w:r w:rsidR="00395FA0" w:rsidRPr="00395FA0">
        <w:t xml:space="preserve"> молодёжн</w:t>
      </w:r>
      <w:r w:rsidR="00395FA0">
        <w:t>ой</w:t>
      </w:r>
      <w:r w:rsidR="00395FA0" w:rsidRPr="00395FA0">
        <w:t xml:space="preserve"> общественн</w:t>
      </w:r>
      <w:r w:rsidR="00395FA0">
        <w:t>ой</w:t>
      </w:r>
      <w:r w:rsidR="00395FA0" w:rsidRPr="00395FA0">
        <w:t xml:space="preserve"> организаци</w:t>
      </w:r>
      <w:r w:rsidR="00395FA0">
        <w:t>ей</w:t>
      </w:r>
      <w:r w:rsidR="00395FA0" w:rsidRPr="00395FA0">
        <w:t xml:space="preserve"> «Молодёжные Акторы Пермского края»</w:t>
      </w:r>
      <w:r w:rsidR="00411125">
        <w:t>,</w:t>
      </w:r>
      <w:r>
        <w:t xml:space="preserve"> членом участковой избирательной комиссии с правом решающего голоса избира</w:t>
      </w:r>
      <w:r w:rsidR="00AD7582">
        <w:t>тельного участ</w:t>
      </w:r>
      <w:r w:rsidR="003B6B31">
        <w:t>ка № 06</w:t>
      </w:r>
      <w:r w:rsidR="000104C1">
        <w:t>24.</w:t>
      </w:r>
    </w:p>
    <w:p w:rsidR="000E2037" w:rsidRDefault="000E2037" w:rsidP="000E2037">
      <w:pPr>
        <w:pStyle w:val="a7"/>
        <w:spacing w:line="360" w:lineRule="auto"/>
      </w:pPr>
      <w:r>
        <w:t>2.</w:t>
      </w:r>
      <w:r w:rsidR="008B1711">
        <w:t> </w:t>
      </w:r>
      <w:r>
        <w:t>Довести настоящее решение до сведения участковой избирательной комис</w:t>
      </w:r>
      <w:r w:rsidR="00AD7582">
        <w:t>с</w:t>
      </w:r>
      <w:r w:rsidR="00C14085">
        <w:t>ии избирательного участка № 06</w:t>
      </w:r>
      <w:r w:rsidR="000104C1">
        <w:t>24</w:t>
      </w:r>
      <w:r w:rsidR="00934783" w:rsidRPr="00934783">
        <w:t>.</w:t>
      </w:r>
    </w:p>
    <w:p w:rsidR="0072188E" w:rsidRDefault="000E2037" w:rsidP="0072188E">
      <w:pPr>
        <w:pStyle w:val="a7"/>
        <w:spacing w:line="360" w:lineRule="auto"/>
      </w:pPr>
      <w:r>
        <w:t>3.</w:t>
      </w:r>
      <w:r w:rsidR="008B1711">
        <w:t> </w:t>
      </w:r>
      <w:proofErr w:type="gramStart"/>
      <w:r w:rsidR="0072188E" w:rsidRPr="0072188E">
        <w:t>Разместить</w:t>
      </w:r>
      <w:proofErr w:type="gramEnd"/>
      <w:r w:rsidR="0072188E" w:rsidRPr="0072188E">
        <w:t xml:space="preserve"> настоящее решение н</w:t>
      </w:r>
      <w:bookmarkStart w:id="0" w:name="_GoBack"/>
      <w:bookmarkEnd w:id="0"/>
      <w:r w:rsidR="0072188E" w:rsidRPr="0072188E">
        <w:t>а Еди</w:t>
      </w:r>
      <w:r w:rsidR="0072188E">
        <w:t>ном портале избирательных комис</w:t>
      </w:r>
      <w:r w:rsidR="0072188E" w:rsidRPr="0072188E">
        <w:t>сий Пермского края в информационно-телекоммуникационной сети «Интернет».</w:t>
      </w:r>
    </w:p>
    <w:p w:rsidR="00385F5E" w:rsidRDefault="000E2037" w:rsidP="0072188E">
      <w:pPr>
        <w:pStyle w:val="a7"/>
        <w:spacing w:line="360" w:lineRule="auto"/>
      </w:pPr>
      <w:r>
        <w:lastRenderedPageBreak/>
        <w:t>4.</w:t>
      </w:r>
      <w:r w:rsidR="008B1711">
        <w:t> </w:t>
      </w:r>
      <w:proofErr w:type="gramStart"/>
      <w:r>
        <w:t>Контроль за</w:t>
      </w:r>
      <w:proofErr w:type="gramEnd"/>
      <w:r>
        <w:t xml:space="preserve"> исполнением настоящего решения возложить на секретаря территориальной избират</w:t>
      </w:r>
      <w:r w:rsidR="00E14624">
        <w:t>ельной комиссии Верещагинского муниципального</w:t>
      </w:r>
      <w:r>
        <w:t xml:space="preserve"> округа </w:t>
      </w:r>
      <w:r w:rsidR="003C0116">
        <w:t>Абдульминову</w:t>
      </w:r>
      <w:r w:rsidR="008B1711">
        <w:t> А.А.</w:t>
      </w:r>
    </w:p>
    <w:p w:rsidR="00411125" w:rsidRDefault="00411125" w:rsidP="000E2037">
      <w:pPr>
        <w:pStyle w:val="a7"/>
        <w:spacing w:line="360" w:lineRule="auto"/>
        <w:ind w:firstLine="0"/>
      </w:pPr>
    </w:p>
    <w:p w:rsidR="004A4D15" w:rsidRDefault="004A4D15" w:rsidP="00DE4F23">
      <w:pPr>
        <w:pStyle w:val="a7"/>
        <w:spacing w:line="360" w:lineRule="auto"/>
        <w:ind w:firstLine="0"/>
      </w:pPr>
    </w:p>
    <w:p w:rsidR="003C0116" w:rsidRPr="00385F5E" w:rsidRDefault="003C0116" w:rsidP="00DE4F23">
      <w:pPr>
        <w:pStyle w:val="a7"/>
        <w:spacing w:line="360" w:lineRule="auto"/>
        <w:ind w:firstLine="0"/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525A05" w:rsidRPr="00FD0E8F" w:rsidRDefault="000F17BA" w:rsidP="0052210E">
            <w:pPr>
              <w:pStyle w:val="a7"/>
              <w:ind w:firstLine="0"/>
            </w:pPr>
            <w:r>
              <w:t>Председатель</w:t>
            </w:r>
            <w:r w:rsidR="00950F70">
              <w:t xml:space="preserve"> </w:t>
            </w:r>
            <w:r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0F17BA" w:rsidRDefault="0052210E" w:rsidP="0052210E">
            <w:pPr>
              <w:pStyle w:val="a7"/>
              <w:ind w:firstLine="0"/>
              <w:jc w:val="right"/>
            </w:pPr>
            <w:r>
              <w:t>С.Ю.</w:t>
            </w:r>
            <w:r w:rsidR="00950F70">
              <w:rPr>
                <w:lang w:val="en-US"/>
              </w:rPr>
              <w:t> </w:t>
            </w:r>
            <w:r>
              <w:t>Бардасова</w:t>
            </w: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  <w:jc w:val="right"/>
            </w:pP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E843B9" w:rsidP="00E843B9">
            <w:pPr>
              <w:pStyle w:val="a7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4E2693" w:rsidP="00950F70">
            <w:pPr>
              <w:pStyle w:val="a7"/>
              <w:ind w:firstLine="0"/>
              <w:jc w:val="right"/>
            </w:pPr>
            <w:r>
              <w:t>А.А.</w:t>
            </w:r>
            <w:r w:rsidR="00950F70">
              <w:rPr>
                <w:lang w:val="en-US"/>
              </w:rPr>
              <w:t> </w:t>
            </w:r>
            <w:r>
              <w:t>Абдульминова</w:t>
            </w:r>
          </w:p>
        </w:tc>
      </w:tr>
    </w:tbl>
    <w:p w:rsidR="00525A05" w:rsidRPr="003012C6" w:rsidRDefault="00525A05">
      <w:pPr>
        <w:pStyle w:val="a7"/>
        <w:ind w:firstLine="0"/>
      </w:pPr>
    </w:p>
    <w:sectPr w:rsidR="00525A05" w:rsidRPr="003012C6" w:rsidSect="000104C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1" w:bottom="1134" w:left="1701" w:header="709" w:footer="709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67D6" w:rsidRDefault="007567D6">
      <w:r>
        <w:separator/>
      </w:r>
    </w:p>
  </w:endnote>
  <w:endnote w:type="continuationSeparator" w:id="0">
    <w:p w:rsidR="007567D6" w:rsidRDefault="00756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171185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67D6" w:rsidRDefault="007567D6">
      <w:r>
        <w:separator/>
      </w:r>
    </w:p>
  </w:footnote>
  <w:footnote w:type="continuationSeparator" w:id="0">
    <w:p w:rsidR="007567D6" w:rsidRDefault="00756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17118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17118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834544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0B5E8B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ВЕРЕЩАГИНСКОГО </w:t>
          </w:r>
          <w:r w:rsidR="00E14624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294F4E" w:rsidRDefault="00294F4E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proofErr w:type="gramStart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</w:t>
          </w:r>
          <w:proofErr w:type="gramEnd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 xml:space="preserve">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0B5E8B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г.</w:t>
          </w:r>
          <w:r w:rsidR="00B45950">
            <w:rPr>
              <w:rFonts w:ascii="Times New Roman" w:hAnsi="Times New Roman" w:cs="Times New Roman"/>
              <w:b/>
              <w:bCs/>
              <w:color w:val="000000"/>
              <w:lang w:val="en-US"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Верещагино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4F23"/>
    <w:rsid w:val="000104C1"/>
    <w:rsid w:val="000137D7"/>
    <w:rsid w:val="000160E3"/>
    <w:rsid w:val="00022AA4"/>
    <w:rsid w:val="00026374"/>
    <w:rsid w:val="00035ABC"/>
    <w:rsid w:val="00051066"/>
    <w:rsid w:val="000778CD"/>
    <w:rsid w:val="00085DCE"/>
    <w:rsid w:val="000B00BB"/>
    <w:rsid w:val="000B4A0E"/>
    <w:rsid w:val="000B5E8B"/>
    <w:rsid w:val="000D75F1"/>
    <w:rsid w:val="000E2037"/>
    <w:rsid w:val="000F17BA"/>
    <w:rsid w:val="001243E3"/>
    <w:rsid w:val="00125315"/>
    <w:rsid w:val="00137135"/>
    <w:rsid w:val="001454C8"/>
    <w:rsid w:val="00164624"/>
    <w:rsid w:val="0017083F"/>
    <w:rsid w:val="00170D09"/>
    <w:rsid w:val="00171185"/>
    <w:rsid w:val="00177A86"/>
    <w:rsid w:val="00192C5E"/>
    <w:rsid w:val="001A00A9"/>
    <w:rsid w:val="001A2BD4"/>
    <w:rsid w:val="001B2646"/>
    <w:rsid w:val="001C6846"/>
    <w:rsid w:val="001D6AC0"/>
    <w:rsid w:val="00205244"/>
    <w:rsid w:val="0021074E"/>
    <w:rsid w:val="002112BC"/>
    <w:rsid w:val="00232907"/>
    <w:rsid w:val="00236AEA"/>
    <w:rsid w:val="00254CB7"/>
    <w:rsid w:val="00255B6B"/>
    <w:rsid w:val="002712B9"/>
    <w:rsid w:val="00294F4E"/>
    <w:rsid w:val="0029672B"/>
    <w:rsid w:val="002A65BA"/>
    <w:rsid w:val="002C2A72"/>
    <w:rsid w:val="002D1CDF"/>
    <w:rsid w:val="003012C6"/>
    <w:rsid w:val="00303589"/>
    <w:rsid w:val="00325244"/>
    <w:rsid w:val="00331EFD"/>
    <w:rsid w:val="003720F5"/>
    <w:rsid w:val="00380407"/>
    <w:rsid w:val="00380B7B"/>
    <w:rsid w:val="00382EC6"/>
    <w:rsid w:val="00385F5E"/>
    <w:rsid w:val="00395FA0"/>
    <w:rsid w:val="00396177"/>
    <w:rsid w:val="003B6B31"/>
    <w:rsid w:val="003C0116"/>
    <w:rsid w:val="003C1854"/>
    <w:rsid w:val="003E7736"/>
    <w:rsid w:val="00407C24"/>
    <w:rsid w:val="00411125"/>
    <w:rsid w:val="00411524"/>
    <w:rsid w:val="004426D6"/>
    <w:rsid w:val="00467942"/>
    <w:rsid w:val="00481314"/>
    <w:rsid w:val="004940A8"/>
    <w:rsid w:val="004A4D15"/>
    <w:rsid w:val="004A7426"/>
    <w:rsid w:val="004B052C"/>
    <w:rsid w:val="004C1BC7"/>
    <w:rsid w:val="004E0395"/>
    <w:rsid w:val="004E0428"/>
    <w:rsid w:val="004E2693"/>
    <w:rsid w:val="00512D15"/>
    <w:rsid w:val="0052210E"/>
    <w:rsid w:val="00522730"/>
    <w:rsid w:val="00522D01"/>
    <w:rsid w:val="00525A05"/>
    <w:rsid w:val="00531830"/>
    <w:rsid w:val="005522B1"/>
    <w:rsid w:val="00586421"/>
    <w:rsid w:val="0058674F"/>
    <w:rsid w:val="00591C64"/>
    <w:rsid w:val="005A0FF7"/>
    <w:rsid w:val="005F099E"/>
    <w:rsid w:val="005F29BB"/>
    <w:rsid w:val="00603490"/>
    <w:rsid w:val="00614269"/>
    <w:rsid w:val="006304A1"/>
    <w:rsid w:val="00652480"/>
    <w:rsid w:val="006922D6"/>
    <w:rsid w:val="00692581"/>
    <w:rsid w:val="00693E23"/>
    <w:rsid w:val="00695EF5"/>
    <w:rsid w:val="00696C01"/>
    <w:rsid w:val="00697FD5"/>
    <w:rsid w:val="006A2C0F"/>
    <w:rsid w:val="006C04CD"/>
    <w:rsid w:val="006C7173"/>
    <w:rsid w:val="006E3D4B"/>
    <w:rsid w:val="006F01F2"/>
    <w:rsid w:val="0072188E"/>
    <w:rsid w:val="00722AB9"/>
    <w:rsid w:val="00743020"/>
    <w:rsid w:val="007567D6"/>
    <w:rsid w:val="00756AB6"/>
    <w:rsid w:val="00761140"/>
    <w:rsid w:val="00767633"/>
    <w:rsid w:val="007726A7"/>
    <w:rsid w:val="00792F6D"/>
    <w:rsid w:val="007F0EC4"/>
    <w:rsid w:val="00813760"/>
    <w:rsid w:val="00834544"/>
    <w:rsid w:val="008443FE"/>
    <w:rsid w:val="00856384"/>
    <w:rsid w:val="00862F6A"/>
    <w:rsid w:val="00873008"/>
    <w:rsid w:val="008858AC"/>
    <w:rsid w:val="00887EF5"/>
    <w:rsid w:val="008B1711"/>
    <w:rsid w:val="008F3343"/>
    <w:rsid w:val="00911625"/>
    <w:rsid w:val="00934783"/>
    <w:rsid w:val="00950F70"/>
    <w:rsid w:val="009510A4"/>
    <w:rsid w:val="00960034"/>
    <w:rsid w:val="0096295F"/>
    <w:rsid w:val="00975170"/>
    <w:rsid w:val="0099460C"/>
    <w:rsid w:val="009B324E"/>
    <w:rsid w:val="009C1E3A"/>
    <w:rsid w:val="009E7D2D"/>
    <w:rsid w:val="00A06D74"/>
    <w:rsid w:val="00A11706"/>
    <w:rsid w:val="00A17511"/>
    <w:rsid w:val="00A354F7"/>
    <w:rsid w:val="00A438C6"/>
    <w:rsid w:val="00A45148"/>
    <w:rsid w:val="00A67D26"/>
    <w:rsid w:val="00A777DB"/>
    <w:rsid w:val="00A81B8A"/>
    <w:rsid w:val="00AB07E8"/>
    <w:rsid w:val="00AB71EC"/>
    <w:rsid w:val="00AD7582"/>
    <w:rsid w:val="00B06EF1"/>
    <w:rsid w:val="00B1160A"/>
    <w:rsid w:val="00B11B42"/>
    <w:rsid w:val="00B237E4"/>
    <w:rsid w:val="00B269D2"/>
    <w:rsid w:val="00B34A45"/>
    <w:rsid w:val="00B458FC"/>
    <w:rsid w:val="00B45950"/>
    <w:rsid w:val="00B70CEE"/>
    <w:rsid w:val="00B9787F"/>
    <w:rsid w:val="00BA7FB1"/>
    <w:rsid w:val="00BB4BEE"/>
    <w:rsid w:val="00BE0025"/>
    <w:rsid w:val="00C01A10"/>
    <w:rsid w:val="00C024E7"/>
    <w:rsid w:val="00C11D9E"/>
    <w:rsid w:val="00C14085"/>
    <w:rsid w:val="00C40E69"/>
    <w:rsid w:val="00C95C36"/>
    <w:rsid w:val="00CB3840"/>
    <w:rsid w:val="00CB7A3D"/>
    <w:rsid w:val="00CC2B8D"/>
    <w:rsid w:val="00CC46BF"/>
    <w:rsid w:val="00CE4442"/>
    <w:rsid w:val="00D0166C"/>
    <w:rsid w:val="00D125D0"/>
    <w:rsid w:val="00D549AD"/>
    <w:rsid w:val="00D669B6"/>
    <w:rsid w:val="00D715AA"/>
    <w:rsid w:val="00D77CA0"/>
    <w:rsid w:val="00D81BB7"/>
    <w:rsid w:val="00D93530"/>
    <w:rsid w:val="00DE48F3"/>
    <w:rsid w:val="00DE4F23"/>
    <w:rsid w:val="00DE66A8"/>
    <w:rsid w:val="00DF45D4"/>
    <w:rsid w:val="00E019A2"/>
    <w:rsid w:val="00E11D12"/>
    <w:rsid w:val="00E14624"/>
    <w:rsid w:val="00E57215"/>
    <w:rsid w:val="00E71EEE"/>
    <w:rsid w:val="00E843B9"/>
    <w:rsid w:val="00EA56D4"/>
    <w:rsid w:val="00EC0E8E"/>
    <w:rsid w:val="00EF7319"/>
    <w:rsid w:val="00F11899"/>
    <w:rsid w:val="00F3437B"/>
    <w:rsid w:val="00F8420C"/>
    <w:rsid w:val="00FD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426D6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4426D6"/>
    <w:pPr>
      <w:suppressAutoHyphens/>
      <w:spacing w:line="240" w:lineRule="exact"/>
    </w:pPr>
  </w:style>
  <w:style w:type="paragraph" w:styleId="a4">
    <w:name w:val="header"/>
    <w:basedOn w:val="a"/>
    <w:link w:val="a5"/>
    <w:rsid w:val="004426D6"/>
    <w:pPr>
      <w:jc w:val="center"/>
    </w:pPr>
  </w:style>
  <w:style w:type="paragraph" w:customStyle="1" w:styleId="a6">
    <w:name w:val="Заголовок к тексту"/>
    <w:basedOn w:val="a"/>
    <w:next w:val="a7"/>
    <w:rsid w:val="004426D6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4426D6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4426D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4426D6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4426D6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4426D6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4426D6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4426D6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4426D6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4426D6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4426D6"/>
    <w:pPr>
      <w:ind w:left="4252"/>
    </w:pPr>
  </w:style>
  <w:style w:type="character" w:styleId="af2">
    <w:name w:val="page number"/>
    <w:basedOn w:val="a0"/>
    <w:rsid w:val="004426D6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0F694A-43DD-4457-B088-A78EFBF30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349</TotalTime>
  <Pages>2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Пользователь</cp:lastModifiedBy>
  <cp:revision>79</cp:revision>
  <cp:lastPrinted>2026-04-22T12:52:00Z</cp:lastPrinted>
  <dcterms:created xsi:type="dcterms:W3CDTF">2022-07-01T08:20:00Z</dcterms:created>
  <dcterms:modified xsi:type="dcterms:W3CDTF">2026-04-22T12:56:00Z</dcterms:modified>
</cp:coreProperties>
</file>