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4C5B21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56.2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02637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021210">
                    <w:rPr>
                      <w:sz w:val="24"/>
                      <w:szCs w:val="24"/>
                    </w:rPr>
                    <w:t>2</w:t>
                  </w:r>
                  <w:r w:rsidR="003C0116" w:rsidRPr="00021210">
                    <w:rPr>
                      <w:sz w:val="24"/>
                      <w:szCs w:val="24"/>
                    </w:rPr>
                    <w:t>2</w:t>
                  </w:r>
                  <w:r w:rsidR="009B324E" w:rsidRPr="00021210">
                    <w:rPr>
                      <w:sz w:val="24"/>
                      <w:szCs w:val="24"/>
                    </w:rPr>
                    <w:t>.0</w:t>
                  </w:r>
                  <w:r w:rsidR="003C0116" w:rsidRPr="00021210">
                    <w:rPr>
                      <w:sz w:val="24"/>
                      <w:szCs w:val="24"/>
                    </w:rPr>
                    <w:t>4</w:t>
                  </w:r>
                  <w:r w:rsidR="00E14624" w:rsidRPr="00021210">
                    <w:rPr>
                      <w:sz w:val="24"/>
                      <w:szCs w:val="24"/>
                    </w:rPr>
                    <w:t>.202</w:t>
                  </w:r>
                  <w:r w:rsidR="003C0116" w:rsidRPr="0002121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5.8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3C01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021210">
                    <w:rPr>
                      <w:sz w:val="24"/>
                      <w:szCs w:val="24"/>
                    </w:rPr>
                    <w:t>05</w:t>
                  </w:r>
                  <w:r w:rsidR="003B6B31" w:rsidRPr="00021210">
                    <w:rPr>
                      <w:sz w:val="24"/>
                      <w:szCs w:val="24"/>
                    </w:rPr>
                    <w:t>/</w:t>
                  </w:r>
                  <w:r w:rsidR="00021210" w:rsidRPr="00021210">
                    <w:rPr>
                      <w:sz w:val="24"/>
                      <w:szCs w:val="24"/>
                    </w:rPr>
                    <w:t>1</w:t>
                  </w:r>
                  <w:r w:rsidR="005126FE">
                    <w:rPr>
                      <w:sz w:val="24"/>
                      <w:szCs w:val="24"/>
                    </w:rPr>
                    <w:t>4</w:t>
                  </w:r>
                  <w:r w:rsidR="004A4D15" w:rsidRPr="00021210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92.8pt;width:207.05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664D8B" w:rsidP="00692581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 xml:space="preserve"> назначении членом участковой из</w:t>
                  </w:r>
                  <w:r w:rsidR="00395FA0">
                    <w:rPr>
                      <w:b/>
                      <w:sz w:val="24"/>
                      <w:szCs w:val="24"/>
                    </w:rPr>
                    <w:t>бирательной комиссии № </w:t>
                  </w:r>
                  <w:r w:rsidR="003B6B31">
                    <w:rPr>
                      <w:b/>
                      <w:sz w:val="24"/>
                      <w:szCs w:val="24"/>
                    </w:rPr>
                    <w:t>06</w:t>
                  </w:r>
                  <w:r w:rsidR="000160E3">
                    <w:rPr>
                      <w:b/>
                      <w:sz w:val="24"/>
                      <w:szCs w:val="24"/>
                    </w:rPr>
                    <w:t>24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 xml:space="preserve"> c правом решающего голоса </w:t>
                  </w:r>
                  <w:r w:rsidR="004F46A4">
                    <w:rPr>
                      <w:b/>
                      <w:sz w:val="24"/>
                      <w:szCs w:val="24"/>
                    </w:rPr>
                    <w:t>Губановой Натальи Викторовны</w:t>
                  </w:r>
                </w:p>
              </w:txbxContent>
            </v:textbox>
            <w10:wrap anchorx="page" anchory="page"/>
          </v:shape>
        </w:pict>
      </w:r>
    </w:p>
    <w:p w:rsidR="004F46A4" w:rsidRDefault="004F46A4" w:rsidP="00DE4F23">
      <w:pPr>
        <w:pStyle w:val="a7"/>
        <w:spacing w:line="360" w:lineRule="auto"/>
        <w:ind w:firstLine="0"/>
        <w:jc w:val="center"/>
      </w:pPr>
    </w:p>
    <w:p w:rsidR="00380B7B" w:rsidRPr="00B70CEE" w:rsidRDefault="000E2037" w:rsidP="000E2037">
      <w:pPr>
        <w:pStyle w:val="a7"/>
        <w:tabs>
          <w:tab w:val="left" w:pos="4569"/>
        </w:tabs>
        <w:spacing w:line="360" w:lineRule="auto"/>
        <w:ind w:firstLine="709"/>
        <w:rPr>
          <w:rFonts w:ascii="PT Astra Serif" w:hAnsi="PT Astra Serif"/>
          <w:bCs/>
        </w:rPr>
      </w:pPr>
      <w:proofErr w:type="gramStart"/>
      <w:r w:rsidRPr="00B70CEE">
        <w:rPr>
          <w:rFonts w:ascii="PT Astra Serif" w:hAnsi="PT Astra Serif"/>
          <w:bCs/>
        </w:rPr>
        <w:t>В связи с до</w:t>
      </w:r>
      <w:r w:rsidR="00411125" w:rsidRPr="00B70CEE">
        <w:rPr>
          <w:rFonts w:ascii="PT Astra Serif" w:hAnsi="PT Astra Serif"/>
          <w:bCs/>
        </w:rPr>
        <w:t>срочным прекращением полномочий</w:t>
      </w:r>
      <w:r w:rsidRPr="00B70CEE">
        <w:rPr>
          <w:rFonts w:ascii="PT Astra Serif" w:hAnsi="PT Astra Serif"/>
          <w:bCs/>
        </w:rPr>
        <w:t xml:space="preserve"> члена участковой избирательной комиссии с правом решающего голо</w:t>
      </w:r>
      <w:r w:rsidR="003B6B31" w:rsidRPr="00B70CEE">
        <w:rPr>
          <w:rFonts w:ascii="PT Astra Serif" w:hAnsi="PT Astra Serif"/>
          <w:bCs/>
        </w:rPr>
        <w:t>са избирательного участка 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3B6B31" w:rsidRPr="00B70CEE">
        <w:rPr>
          <w:rFonts w:ascii="PT Astra Serif" w:hAnsi="PT Astra Serif"/>
          <w:bCs/>
        </w:rPr>
        <w:t>06</w:t>
      </w:r>
      <w:r w:rsidR="000160E3" w:rsidRPr="00B70CEE">
        <w:rPr>
          <w:rFonts w:ascii="PT Astra Serif" w:hAnsi="PT Astra Serif"/>
          <w:bCs/>
        </w:rPr>
        <w:t>24</w:t>
      </w:r>
      <w:r w:rsidR="009B324E" w:rsidRPr="00B70CEE">
        <w:rPr>
          <w:rFonts w:ascii="PT Astra Serif" w:hAnsi="PT Astra Serif"/>
          <w:bCs/>
        </w:rPr>
        <w:t xml:space="preserve"> </w:t>
      </w:r>
      <w:proofErr w:type="spellStart"/>
      <w:r w:rsidR="004F46A4">
        <w:t>Чуркаевой</w:t>
      </w:r>
      <w:proofErr w:type="spellEnd"/>
      <w:r w:rsidR="004F46A4">
        <w:t xml:space="preserve"> Екатерины Михайловны</w:t>
      </w:r>
      <w:r w:rsidR="00AD7582" w:rsidRPr="00B70CEE">
        <w:rPr>
          <w:rFonts w:ascii="PT Astra Serif" w:hAnsi="PT Astra Serif"/>
          <w:bCs/>
        </w:rPr>
        <w:t>,</w:t>
      </w:r>
      <w:r w:rsidR="00411524" w:rsidRPr="00B70CEE">
        <w:rPr>
          <w:rFonts w:ascii="PT Astra Serif" w:hAnsi="PT Astra Serif"/>
          <w:bCs/>
        </w:rPr>
        <w:t xml:space="preserve"> </w:t>
      </w:r>
      <w:r w:rsidRPr="00B70CEE">
        <w:rPr>
          <w:rFonts w:ascii="PT Astra Serif" w:hAnsi="PT Astra Serif"/>
          <w:bCs/>
        </w:rPr>
        <w:t xml:space="preserve">предложенного в состав комиссии </w:t>
      </w:r>
      <w:r w:rsidR="004F46A4" w:rsidRPr="00A5530B">
        <w:t>Региональн</w:t>
      </w:r>
      <w:r w:rsidR="004F46A4">
        <w:t>ой</w:t>
      </w:r>
      <w:r w:rsidR="004F46A4" w:rsidRPr="00A5530B">
        <w:t xml:space="preserve"> Общественн</w:t>
      </w:r>
      <w:r w:rsidR="004F46A4">
        <w:t>ой</w:t>
      </w:r>
      <w:r w:rsidR="004F46A4" w:rsidRPr="00A5530B">
        <w:t xml:space="preserve"> организаци</w:t>
      </w:r>
      <w:r w:rsidR="004F46A4">
        <w:t>ей</w:t>
      </w:r>
      <w:r w:rsidR="004F46A4" w:rsidRPr="00A5530B">
        <w:t xml:space="preserve"> </w:t>
      </w:r>
      <w:r w:rsidR="00264026">
        <w:t>«</w:t>
      </w:r>
      <w:r w:rsidR="004F46A4" w:rsidRPr="00A5530B">
        <w:t xml:space="preserve">Молодежная ассоциация юристов Пермского </w:t>
      </w:r>
      <w:proofErr w:type="spellStart"/>
      <w:r w:rsidR="004F46A4" w:rsidRPr="00A5530B">
        <w:t>края</w:t>
      </w:r>
      <w:r w:rsidR="00264026">
        <w:t>»</w:t>
      </w:r>
      <w:proofErr w:type="spellEnd"/>
      <w:r w:rsidR="000160E3" w:rsidRPr="00B70CEE">
        <w:rPr>
          <w:rFonts w:ascii="PT Astra Serif" w:hAnsi="PT Astra Serif"/>
        </w:rPr>
        <w:t xml:space="preserve"> </w:t>
      </w:r>
      <w:r w:rsidRPr="00B70CEE">
        <w:rPr>
          <w:rFonts w:ascii="PT Astra Serif" w:hAnsi="PT Astra Serif"/>
          <w:bCs/>
        </w:rPr>
        <w:t>и учитывая резерв территориальной избирательной комиссии Вереща</w:t>
      </w:r>
      <w:r w:rsidR="00411125" w:rsidRPr="00B70CEE">
        <w:rPr>
          <w:rFonts w:ascii="PT Astra Serif" w:hAnsi="PT Astra Serif"/>
          <w:bCs/>
        </w:rPr>
        <w:t xml:space="preserve">гинского </w:t>
      </w:r>
      <w:r w:rsidR="00E14624" w:rsidRPr="00B70CEE">
        <w:rPr>
          <w:rFonts w:ascii="PT Astra Serif" w:hAnsi="PT Astra Serif"/>
          <w:bCs/>
        </w:rPr>
        <w:t>муниципального</w:t>
      </w:r>
      <w:r w:rsidR="00411125" w:rsidRPr="00B70CEE">
        <w:rPr>
          <w:rFonts w:ascii="PT Astra Serif" w:hAnsi="PT Astra Serif"/>
          <w:bCs/>
        </w:rPr>
        <w:t xml:space="preserve"> округа, </w:t>
      </w:r>
      <w:r w:rsidRPr="00B70CEE">
        <w:rPr>
          <w:rFonts w:ascii="PT Astra Serif" w:hAnsi="PT Astra Serif"/>
          <w:bCs/>
        </w:rPr>
        <w:t>руководствуясь пунктом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950F70">
        <w:rPr>
          <w:rFonts w:ascii="PT Astra Serif" w:hAnsi="PT Astra Serif"/>
          <w:bCs/>
        </w:rPr>
        <w:t>11 статьи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Pr="00B70CEE">
        <w:rPr>
          <w:rFonts w:ascii="PT Astra Serif" w:hAnsi="PT Astra Serif"/>
          <w:bCs/>
        </w:rPr>
        <w:t>29 Федеральног</w:t>
      </w:r>
      <w:r w:rsidR="00411125" w:rsidRPr="00B70CEE">
        <w:rPr>
          <w:rFonts w:ascii="PT Astra Serif" w:hAnsi="PT Astra Serif"/>
          <w:bCs/>
        </w:rPr>
        <w:t>о закона от 12.06.2002 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411125" w:rsidRPr="00B70CEE">
        <w:rPr>
          <w:rFonts w:ascii="PT Astra Serif" w:hAnsi="PT Astra Serif"/>
          <w:bCs/>
        </w:rPr>
        <w:t>67-ФЗ</w:t>
      </w:r>
      <w:r w:rsidRPr="00B70CEE">
        <w:rPr>
          <w:rFonts w:ascii="PT Astra Serif" w:hAnsi="PT Astra Serif"/>
          <w:bCs/>
        </w:rPr>
        <w:t xml:space="preserve"> «Об основных гарантиях избирательных прав и права на участие</w:t>
      </w:r>
      <w:proofErr w:type="gramEnd"/>
      <w:r w:rsidRPr="00B70CEE">
        <w:rPr>
          <w:rFonts w:ascii="PT Astra Serif" w:hAnsi="PT Astra Serif"/>
          <w:bCs/>
        </w:rPr>
        <w:t xml:space="preserve"> в референдуме граждан Российской Федерации»,</w:t>
      </w:r>
    </w:p>
    <w:p w:rsidR="004A4D15" w:rsidRDefault="004A4D15" w:rsidP="004F46A4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0E2037" w:rsidRDefault="000E2037" w:rsidP="000E2037">
      <w:pPr>
        <w:pStyle w:val="a7"/>
        <w:spacing w:line="360" w:lineRule="auto"/>
      </w:pPr>
      <w:r>
        <w:t>1.</w:t>
      </w:r>
      <w:r w:rsidR="00021210">
        <w:t> </w:t>
      </w:r>
      <w:r>
        <w:t xml:space="preserve">Назначить </w:t>
      </w:r>
      <w:r w:rsidR="004F46A4">
        <w:t>Губанову Наталью Викторовну,</w:t>
      </w:r>
      <w:r w:rsidR="00021210">
        <w:t xml:space="preserve"> 1974 года рождения, </w:t>
      </w:r>
      <w:r>
        <w:t xml:space="preserve">предложенную </w:t>
      </w:r>
      <w:r w:rsidR="004F46A4">
        <w:t>собранием избирателей по месту работы</w:t>
      </w:r>
      <w:r w:rsidR="00411125">
        <w:t>,</w:t>
      </w:r>
      <w:r>
        <w:t xml:space="preserve"> членом участковой избирательной комиссии с правом решающего голоса избира</w:t>
      </w:r>
      <w:r w:rsidR="00AD7582">
        <w:t>тельного участ</w:t>
      </w:r>
      <w:r w:rsidR="003B6B31">
        <w:t>ка №</w:t>
      </w:r>
      <w:r w:rsidR="004F46A4">
        <w:t> </w:t>
      </w:r>
      <w:r w:rsidR="003B6B31">
        <w:t>06</w:t>
      </w:r>
      <w:r w:rsidR="000104C1">
        <w:t>24.</w:t>
      </w:r>
    </w:p>
    <w:p w:rsidR="000E2037" w:rsidRDefault="000E2037" w:rsidP="000E2037">
      <w:pPr>
        <w:pStyle w:val="a7"/>
        <w:spacing w:line="360" w:lineRule="auto"/>
      </w:pPr>
      <w:r>
        <w:t>2.</w:t>
      </w:r>
      <w:r w:rsidR="00021210">
        <w:t> </w:t>
      </w:r>
      <w:r>
        <w:t>Довести настоящее решение до сведения участковой избирательной комис</w:t>
      </w:r>
      <w:r w:rsidR="00AD7582">
        <w:t>с</w:t>
      </w:r>
      <w:r w:rsidR="00C14085">
        <w:t>ии избирательного участка №</w:t>
      </w:r>
      <w:r w:rsidR="004F46A4">
        <w:t> </w:t>
      </w:r>
      <w:r w:rsidR="00C14085">
        <w:t>06</w:t>
      </w:r>
      <w:r w:rsidR="000104C1">
        <w:t>24</w:t>
      </w:r>
      <w:r w:rsidR="00934783" w:rsidRPr="00934783">
        <w:t>.</w:t>
      </w:r>
    </w:p>
    <w:p w:rsidR="0072188E" w:rsidRDefault="000E2037" w:rsidP="0072188E">
      <w:pPr>
        <w:pStyle w:val="a7"/>
        <w:spacing w:line="360" w:lineRule="auto"/>
      </w:pPr>
      <w:r>
        <w:t>3.</w:t>
      </w:r>
      <w:r w:rsidR="00021210">
        <w:t> </w:t>
      </w:r>
      <w:proofErr w:type="gramStart"/>
      <w:r w:rsidR="0072188E" w:rsidRPr="0072188E">
        <w:t>Разместить</w:t>
      </w:r>
      <w:proofErr w:type="gramEnd"/>
      <w:r w:rsidR="0072188E" w:rsidRPr="0072188E">
        <w:t xml:space="preserve"> настоящее решение на Еди</w:t>
      </w:r>
      <w:r w:rsidR="0072188E">
        <w:t>ном портале избирательных комис</w:t>
      </w:r>
      <w:r w:rsidR="0072188E" w:rsidRPr="0072188E">
        <w:t>сий Пермского края в информационно-телекоммуникационной сети «Интернет».</w:t>
      </w:r>
    </w:p>
    <w:p w:rsidR="00133A99" w:rsidRDefault="000E2037" w:rsidP="00133A99">
      <w:pPr>
        <w:pStyle w:val="a7"/>
        <w:spacing w:line="360" w:lineRule="auto"/>
      </w:pPr>
      <w:r>
        <w:t>4.</w:t>
      </w:r>
      <w:r w:rsidR="00021210">
        <w:t> </w:t>
      </w:r>
      <w:r>
        <w:t>Контроль за исполнением настоящего решения возложить на секретаря территориальной избират</w:t>
      </w:r>
      <w:r w:rsidR="00E14624">
        <w:t>ельной комиссии Верещагинского муниципального</w:t>
      </w:r>
      <w:r>
        <w:t xml:space="preserve"> округа </w:t>
      </w:r>
      <w:r w:rsidR="003C0116">
        <w:t>Абдульминову</w:t>
      </w:r>
      <w:r w:rsidR="00541A7C">
        <w:t> </w:t>
      </w:r>
      <w:r w:rsidR="00541A7C">
        <w:t>А.А.</w:t>
      </w:r>
      <w:bookmarkStart w:id="0" w:name="_GoBack"/>
      <w:bookmarkEnd w:id="0"/>
    </w:p>
    <w:p w:rsidR="00133A99" w:rsidRPr="00385F5E" w:rsidRDefault="00133A99" w:rsidP="00133A99">
      <w:pPr>
        <w:pStyle w:val="a7"/>
        <w:spacing w:line="360" w:lineRule="auto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0F17BA" w:rsidP="0052210E">
            <w:pPr>
              <w:pStyle w:val="a7"/>
              <w:ind w:firstLine="0"/>
            </w:pPr>
            <w:r>
              <w:t>Председатель</w:t>
            </w:r>
            <w:r w:rsidR="00950F70"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0F17BA" w:rsidRDefault="0052210E" w:rsidP="0052210E">
            <w:pPr>
              <w:pStyle w:val="a7"/>
              <w:ind w:firstLine="0"/>
              <w:jc w:val="right"/>
            </w:pPr>
            <w:r>
              <w:t>С.Ю.</w:t>
            </w:r>
            <w:r w:rsidR="00950F70">
              <w:rPr>
                <w:lang w:val="en-US"/>
              </w:rPr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E2693" w:rsidP="00950F70">
            <w:pPr>
              <w:pStyle w:val="a7"/>
              <w:ind w:firstLine="0"/>
              <w:jc w:val="right"/>
            </w:pPr>
            <w:r>
              <w:t>А.А.</w:t>
            </w:r>
            <w:r w:rsidR="00950F70">
              <w:rPr>
                <w:lang w:val="en-US"/>
              </w:rPr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010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B21" w:rsidRDefault="004C5B21">
      <w:r>
        <w:separator/>
      </w:r>
    </w:p>
  </w:endnote>
  <w:endnote w:type="continuationSeparator" w:id="0">
    <w:p w:rsidR="004C5B21" w:rsidRDefault="004C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B21" w:rsidRDefault="004C5B21">
      <w:r>
        <w:separator/>
      </w:r>
    </w:p>
  </w:footnote>
  <w:footnote w:type="continuationSeparator" w:id="0">
    <w:p w:rsidR="004C5B21" w:rsidRDefault="004C5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41A7C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E1462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04C1"/>
    <w:rsid w:val="000137D7"/>
    <w:rsid w:val="000160E3"/>
    <w:rsid w:val="00021210"/>
    <w:rsid w:val="00022AA4"/>
    <w:rsid w:val="00026374"/>
    <w:rsid w:val="00035ABC"/>
    <w:rsid w:val="00051066"/>
    <w:rsid w:val="000778CD"/>
    <w:rsid w:val="00085DCE"/>
    <w:rsid w:val="000B00BB"/>
    <w:rsid w:val="000B4A0E"/>
    <w:rsid w:val="000B5E8B"/>
    <w:rsid w:val="000D75F1"/>
    <w:rsid w:val="000E2037"/>
    <w:rsid w:val="000F17BA"/>
    <w:rsid w:val="001243E3"/>
    <w:rsid w:val="00125315"/>
    <w:rsid w:val="00133A99"/>
    <w:rsid w:val="00137135"/>
    <w:rsid w:val="001454C8"/>
    <w:rsid w:val="00164624"/>
    <w:rsid w:val="0017083F"/>
    <w:rsid w:val="00170D09"/>
    <w:rsid w:val="00171185"/>
    <w:rsid w:val="00177A86"/>
    <w:rsid w:val="00192C5E"/>
    <w:rsid w:val="001A00A9"/>
    <w:rsid w:val="001A2BD4"/>
    <w:rsid w:val="001B2646"/>
    <w:rsid w:val="001C6846"/>
    <w:rsid w:val="001D6AC0"/>
    <w:rsid w:val="00205244"/>
    <w:rsid w:val="0021074E"/>
    <w:rsid w:val="002112BC"/>
    <w:rsid w:val="00232907"/>
    <w:rsid w:val="00236AEA"/>
    <w:rsid w:val="00254CB7"/>
    <w:rsid w:val="00255B6B"/>
    <w:rsid w:val="00264026"/>
    <w:rsid w:val="002712B9"/>
    <w:rsid w:val="00294F4E"/>
    <w:rsid w:val="0029672B"/>
    <w:rsid w:val="002A65BA"/>
    <w:rsid w:val="002C2A72"/>
    <w:rsid w:val="002D1CDF"/>
    <w:rsid w:val="003012C6"/>
    <w:rsid w:val="00303589"/>
    <w:rsid w:val="00325244"/>
    <w:rsid w:val="00331EFD"/>
    <w:rsid w:val="003770FE"/>
    <w:rsid w:val="00380407"/>
    <w:rsid w:val="00380B7B"/>
    <w:rsid w:val="00382EC6"/>
    <w:rsid w:val="00385F5E"/>
    <w:rsid w:val="00395FA0"/>
    <w:rsid w:val="00396177"/>
    <w:rsid w:val="003B6B31"/>
    <w:rsid w:val="003C0116"/>
    <w:rsid w:val="003C1854"/>
    <w:rsid w:val="003E7736"/>
    <w:rsid w:val="00411125"/>
    <w:rsid w:val="00411524"/>
    <w:rsid w:val="00421A4C"/>
    <w:rsid w:val="004426D6"/>
    <w:rsid w:val="00450B10"/>
    <w:rsid w:val="00467942"/>
    <w:rsid w:val="00481314"/>
    <w:rsid w:val="004940A8"/>
    <w:rsid w:val="004A4D15"/>
    <w:rsid w:val="004A7426"/>
    <w:rsid w:val="004B052C"/>
    <w:rsid w:val="004C1BC7"/>
    <w:rsid w:val="004C5B21"/>
    <w:rsid w:val="004E0395"/>
    <w:rsid w:val="004E0428"/>
    <w:rsid w:val="004E2693"/>
    <w:rsid w:val="004F01D6"/>
    <w:rsid w:val="004F46A4"/>
    <w:rsid w:val="005126FE"/>
    <w:rsid w:val="00512D15"/>
    <w:rsid w:val="0052210E"/>
    <w:rsid w:val="00522730"/>
    <w:rsid w:val="00522D01"/>
    <w:rsid w:val="00525A05"/>
    <w:rsid w:val="00541A7C"/>
    <w:rsid w:val="005522B1"/>
    <w:rsid w:val="00586421"/>
    <w:rsid w:val="0058674F"/>
    <w:rsid w:val="005A0FF7"/>
    <w:rsid w:val="005F099E"/>
    <w:rsid w:val="00603490"/>
    <w:rsid w:val="00614269"/>
    <w:rsid w:val="006304A1"/>
    <w:rsid w:val="00664D8B"/>
    <w:rsid w:val="006922D6"/>
    <w:rsid w:val="00692581"/>
    <w:rsid w:val="00693E23"/>
    <w:rsid w:val="00695EF5"/>
    <w:rsid w:val="00696C01"/>
    <w:rsid w:val="00697FD5"/>
    <w:rsid w:val="006A2C0F"/>
    <w:rsid w:val="006C04CD"/>
    <w:rsid w:val="006C7173"/>
    <w:rsid w:val="006E3D4B"/>
    <w:rsid w:val="006F01F2"/>
    <w:rsid w:val="0072188E"/>
    <w:rsid w:val="00722AB9"/>
    <w:rsid w:val="00743020"/>
    <w:rsid w:val="00756AB6"/>
    <w:rsid w:val="00761140"/>
    <w:rsid w:val="00767633"/>
    <w:rsid w:val="007726A7"/>
    <w:rsid w:val="007750B6"/>
    <w:rsid w:val="00792F6D"/>
    <w:rsid w:val="007F0EC4"/>
    <w:rsid w:val="00813760"/>
    <w:rsid w:val="008251B8"/>
    <w:rsid w:val="008443FE"/>
    <w:rsid w:val="00856384"/>
    <w:rsid w:val="00862F6A"/>
    <w:rsid w:val="00873008"/>
    <w:rsid w:val="008858AC"/>
    <w:rsid w:val="00887EF5"/>
    <w:rsid w:val="008F3343"/>
    <w:rsid w:val="00911625"/>
    <w:rsid w:val="00934783"/>
    <w:rsid w:val="00950F70"/>
    <w:rsid w:val="009510A4"/>
    <w:rsid w:val="00960034"/>
    <w:rsid w:val="0096295F"/>
    <w:rsid w:val="00975170"/>
    <w:rsid w:val="0099460C"/>
    <w:rsid w:val="009B324E"/>
    <w:rsid w:val="009C1E3A"/>
    <w:rsid w:val="009E7D2D"/>
    <w:rsid w:val="00A06D74"/>
    <w:rsid w:val="00A11706"/>
    <w:rsid w:val="00A17511"/>
    <w:rsid w:val="00A354F7"/>
    <w:rsid w:val="00A438C6"/>
    <w:rsid w:val="00A45148"/>
    <w:rsid w:val="00A67D26"/>
    <w:rsid w:val="00A777DB"/>
    <w:rsid w:val="00A81B8A"/>
    <w:rsid w:val="00AB07E8"/>
    <w:rsid w:val="00AB71EC"/>
    <w:rsid w:val="00AD7582"/>
    <w:rsid w:val="00B06EF1"/>
    <w:rsid w:val="00B1160A"/>
    <w:rsid w:val="00B11B42"/>
    <w:rsid w:val="00B237E4"/>
    <w:rsid w:val="00B269D2"/>
    <w:rsid w:val="00B34A45"/>
    <w:rsid w:val="00B35623"/>
    <w:rsid w:val="00B458FC"/>
    <w:rsid w:val="00B45950"/>
    <w:rsid w:val="00B70CEE"/>
    <w:rsid w:val="00B9787F"/>
    <w:rsid w:val="00BA7FB1"/>
    <w:rsid w:val="00BB4BEE"/>
    <w:rsid w:val="00BE0025"/>
    <w:rsid w:val="00C01A10"/>
    <w:rsid w:val="00C024E7"/>
    <w:rsid w:val="00C11D9E"/>
    <w:rsid w:val="00C14085"/>
    <w:rsid w:val="00C40E69"/>
    <w:rsid w:val="00C95C36"/>
    <w:rsid w:val="00CB3840"/>
    <w:rsid w:val="00CB7A3D"/>
    <w:rsid w:val="00CC2B8D"/>
    <w:rsid w:val="00CC46BF"/>
    <w:rsid w:val="00CE4442"/>
    <w:rsid w:val="00D125D0"/>
    <w:rsid w:val="00D416BB"/>
    <w:rsid w:val="00D549AD"/>
    <w:rsid w:val="00D669B6"/>
    <w:rsid w:val="00D715AA"/>
    <w:rsid w:val="00D77CA0"/>
    <w:rsid w:val="00D81BB7"/>
    <w:rsid w:val="00D93530"/>
    <w:rsid w:val="00DB1CA9"/>
    <w:rsid w:val="00DE48F3"/>
    <w:rsid w:val="00DE4F23"/>
    <w:rsid w:val="00DE66A8"/>
    <w:rsid w:val="00DF45D4"/>
    <w:rsid w:val="00E019A2"/>
    <w:rsid w:val="00E11D12"/>
    <w:rsid w:val="00E14624"/>
    <w:rsid w:val="00E71EEE"/>
    <w:rsid w:val="00E843B9"/>
    <w:rsid w:val="00EA56D4"/>
    <w:rsid w:val="00EC0E8E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5364-5FCD-40E1-8041-65DBD73E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444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81</cp:revision>
  <cp:lastPrinted>2025-08-24T07:21:00Z</cp:lastPrinted>
  <dcterms:created xsi:type="dcterms:W3CDTF">2022-07-01T08:20:00Z</dcterms:created>
  <dcterms:modified xsi:type="dcterms:W3CDTF">2026-04-20T06:49:00Z</dcterms:modified>
</cp:coreProperties>
</file>