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5E" w:rsidRPr="00697FD5" w:rsidRDefault="003018BD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28.9pt;margin-top:155.1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512D15" w:rsidRDefault="00C25311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96739D">
                    <w:rPr>
                      <w:sz w:val="24"/>
                      <w:szCs w:val="24"/>
                    </w:rPr>
                    <w:t>2</w:t>
                  </w:r>
                  <w:r w:rsidR="00352FF7" w:rsidRPr="0096739D">
                    <w:rPr>
                      <w:sz w:val="24"/>
                      <w:szCs w:val="24"/>
                    </w:rPr>
                    <w:t>2</w:t>
                  </w:r>
                  <w:r w:rsidR="007A1816" w:rsidRPr="0096739D">
                    <w:rPr>
                      <w:sz w:val="24"/>
                      <w:szCs w:val="24"/>
                    </w:rPr>
                    <w:t>.0</w:t>
                  </w:r>
                  <w:r w:rsidR="00422535" w:rsidRPr="0096739D">
                    <w:rPr>
                      <w:sz w:val="24"/>
                      <w:szCs w:val="24"/>
                    </w:rPr>
                    <w:t>4</w:t>
                  </w:r>
                  <w:r w:rsidR="00A17751" w:rsidRPr="0096739D">
                    <w:rPr>
                      <w:sz w:val="24"/>
                      <w:szCs w:val="24"/>
                    </w:rPr>
                    <w:t>.</w:t>
                  </w:r>
                  <w:r w:rsidR="007A1816" w:rsidRPr="0096739D">
                    <w:rPr>
                      <w:sz w:val="24"/>
                      <w:szCs w:val="24"/>
                    </w:rPr>
                    <w:t>202</w:t>
                  </w:r>
                  <w:r w:rsidR="00194AA2" w:rsidRPr="0096739D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54.7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512D15" w:rsidRDefault="007A181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96739D">
                    <w:rPr>
                      <w:sz w:val="24"/>
                      <w:szCs w:val="24"/>
                    </w:rPr>
                    <w:t>0</w:t>
                  </w:r>
                  <w:r w:rsidR="00422535" w:rsidRPr="0096739D">
                    <w:rPr>
                      <w:sz w:val="24"/>
                      <w:szCs w:val="24"/>
                    </w:rPr>
                    <w:t>5/0</w:t>
                  </w:r>
                  <w:r w:rsidR="0096739D">
                    <w:rPr>
                      <w:sz w:val="24"/>
                      <w:szCs w:val="24"/>
                    </w:rPr>
                    <w:t>3</w:t>
                  </w:r>
                  <w:bookmarkStart w:id="0" w:name="_GoBack"/>
                  <w:bookmarkEnd w:id="0"/>
                  <w:r w:rsidR="00A4649A" w:rsidRPr="0096739D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2" o:spid="_x0000_s1026" type="#_x0000_t202" style="position:absolute;margin-left:85.3pt;margin-top:192.8pt;width:209.2pt;height:70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A354F7" w:rsidRPr="00A354F7" w:rsidRDefault="00A4649A" w:rsidP="00E84DE9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 w:rsidRPr="00A4649A">
                    <w:rPr>
                      <w:b/>
                      <w:sz w:val="24"/>
                      <w:szCs w:val="24"/>
                    </w:rPr>
                    <w:t>О плане работы территориальной избирательной комиссии Верещагин</w:t>
                  </w:r>
                  <w:r w:rsidR="00E32909">
                    <w:rPr>
                      <w:b/>
                      <w:sz w:val="24"/>
                      <w:szCs w:val="24"/>
                    </w:rPr>
                    <w:t>ск</w:t>
                  </w:r>
                  <w:r w:rsidR="001608CD">
                    <w:rPr>
                      <w:b/>
                      <w:sz w:val="24"/>
                      <w:szCs w:val="24"/>
                    </w:rPr>
                    <w:t xml:space="preserve">ого </w:t>
                  </w:r>
                  <w:r w:rsidR="007A1816"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="001608CD">
                    <w:rPr>
                      <w:b/>
                      <w:sz w:val="24"/>
                      <w:szCs w:val="24"/>
                    </w:rPr>
                    <w:t xml:space="preserve"> округа на</w:t>
                  </w:r>
                  <w:r w:rsidR="00BC7483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="00422535">
                    <w:rPr>
                      <w:b/>
                      <w:sz w:val="24"/>
                      <w:szCs w:val="24"/>
                    </w:rPr>
                    <w:t>май</w:t>
                  </w:r>
                  <w:r w:rsidR="00D05CCF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A4649A">
                    <w:rPr>
                      <w:b/>
                      <w:sz w:val="24"/>
                      <w:szCs w:val="24"/>
                    </w:rPr>
                    <w:t>202</w:t>
                  </w:r>
                  <w:r w:rsidR="00194AA2">
                    <w:rPr>
                      <w:b/>
                      <w:sz w:val="24"/>
                      <w:szCs w:val="24"/>
                    </w:rPr>
                    <w:t>6</w:t>
                  </w:r>
                  <w:r w:rsidR="008B55E8">
                    <w:rPr>
                      <w:b/>
                      <w:sz w:val="24"/>
                      <w:szCs w:val="24"/>
                    </w:rPr>
                    <w:t> </w:t>
                  </w:r>
                  <w:r w:rsidRPr="00A4649A">
                    <w:rPr>
                      <w:b/>
                      <w:sz w:val="24"/>
                      <w:szCs w:val="24"/>
                    </w:rPr>
                    <w:t>года</w:t>
                  </w:r>
                </w:p>
              </w:txbxContent>
            </v:textbox>
            <w10:wrap anchorx="page" anchory="page"/>
          </v:shape>
        </w:pict>
      </w:r>
    </w:p>
    <w:p w:rsidR="000D75F1" w:rsidRDefault="003014D2" w:rsidP="003014D2">
      <w:pPr>
        <w:pStyle w:val="a7"/>
        <w:tabs>
          <w:tab w:val="left" w:pos="6128"/>
        </w:tabs>
        <w:spacing w:line="360" w:lineRule="auto"/>
        <w:ind w:firstLine="0"/>
        <w:jc w:val="left"/>
      </w:pPr>
      <w:r>
        <w:tab/>
      </w:r>
    </w:p>
    <w:p w:rsidR="00255B6B" w:rsidRDefault="00255B6B" w:rsidP="00DE4F23">
      <w:pPr>
        <w:pStyle w:val="a7"/>
        <w:spacing w:line="360" w:lineRule="auto"/>
        <w:ind w:firstLine="0"/>
        <w:jc w:val="center"/>
      </w:pPr>
    </w:p>
    <w:p w:rsidR="00A4649A" w:rsidRDefault="00A4649A" w:rsidP="000B7E4E">
      <w:pPr>
        <w:pStyle w:val="a7"/>
        <w:suppressAutoHyphens/>
        <w:spacing w:line="360" w:lineRule="auto"/>
        <w:ind w:firstLine="709"/>
      </w:pPr>
      <w:r>
        <w:t>В соответствии со статьями</w:t>
      </w:r>
      <w:r w:rsidR="008B55E8">
        <w:t> </w:t>
      </w:r>
      <w:r>
        <w:t>11,12 Закона Пермского края от 20.02.2007</w:t>
      </w:r>
      <w:r w:rsidR="008B55E8">
        <w:t> </w:t>
      </w:r>
      <w:r>
        <w:t>г. №</w:t>
      </w:r>
      <w:r w:rsidR="008B55E8">
        <w:t> </w:t>
      </w:r>
      <w:r>
        <w:t>4-ПК «О территориальных избирательных комиссиях Пермского края»,</w:t>
      </w:r>
    </w:p>
    <w:p w:rsidR="000A2DE0" w:rsidRDefault="00A4649A" w:rsidP="000B7E4E">
      <w:pPr>
        <w:pStyle w:val="a7"/>
        <w:suppressAutoHyphens/>
        <w:spacing w:line="360" w:lineRule="auto"/>
        <w:ind w:firstLine="709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:rsidR="00D523BB" w:rsidRDefault="00955064" w:rsidP="000B7E4E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 xml:space="preserve">1. </w:t>
      </w:r>
      <w:r w:rsidR="00A4649A">
        <w:t>Утвердить план работы территориальной избирательной комиссии Вере</w:t>
      </w:r>
      <w:r w:rsidR="0061619C">
        <w:t>щаг</w:t>
      </w:r>
      <w:r w:rsidR="00A83DBB">
        <w:t xml:space="preserve">инского </w:t>
      </w:r>
      <w:r w:rsidR="007A1816">
        <w:t>муниципального</w:t>
      </w:r>
      <w:r w:rsidR="00A83DBB">
        <w:t xml:space="preserve"> округа </w:t>
      </w:r>
      <w:r w:rsidR="00753AAD">
        <w:t xml:space="preserve">на </w:t>
      </w:r>
      <w:r w:rsidR="00422535">
        <w:t>май</w:t>
      </w:r>
      <w:r w:rsidR="007A1816">
        <w:t xml:space="preserve"> 202</w:t>
      </w:r>
      <w:r w:rsidR="00194AA2">
        <w:t>6</w:t>
      </w:r>
      <w:r w:rsidR="008B55E8">
        <w:t> </w:t>
      </w:r>
      <w:r w:rsidR="00A4649A">
        <w:t>года (прилагается).</w:t>
      </w:r>
    </w:p>
    <w:p w:rsidR="00A4649A" w:rsidRDefault="00A4649A" w:rsidP="000B7E4E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2.</w:t>
      </w:r>
      <w:r w:rsidR="00955064">
        <w:t xml:space="preserve"> </w:t>
      </w:r>
      <w:r>
        <w:t xml:space="preserve">Разместить настоящее решение на Едином портале </w:t>
      </w:r>
      <w:proofErr w:type="gramStart"/>
      <w:r>
        <w:t>избирательных</w:t>
      </w:r>
      <w:proofErr w:type="gramEnd"/>
      <w:r>
        <w:t xml:space="preserve"> комиссий Пермского края в информационно-телекоммуникационной сети «Интернет».</w:t>
      </w:r>
    </w:p>
    <w:p w:rsidR="00A4649A" w:rsidRDefault="00A4649A" w:rsidP="000B7E4E">
      <w:pPr>
        <w:pStyle w:val="a7"/>
        <w:suppressAutoHyphens/>
        <w:spacing w:line="360" w:lineRule="auto"/>
        <w:ind w:firstLine="709"/>
      </w:pPr>
      <w:r>
        <w:t>3.</w:t>
      </w:r>
      <w:r w:rsidR="00955064">
        <w:t xml:space="preserve"> </w:t>
      </w:r>
      <w:proofErr w:type="gramStart"/>
      <w:r>
        <w:t>Контроль за</w:t>
      </w:r>
      <w:proofErr w:type="gramEnd"/>
      <w:r>
        <w:t xml:space="preserve"> исполнением решения возложить на  секретаря территориальной избирательной комиссии Верещагинского </w:t>
      </w:r>
      <w:r w:rsidR="007A1816">
        <w:t>муниципального</w:t>
      </w:r>
      <w:r>
        <w:t xml:space="preserve"> округа </w:t>
      </w:r>
      <w:r w:rsidR="00194AA2">
        <w:t>Абдульминову</w:t>
      </w:r>
      <w:r w:rsidR="008B55E8">
        <w:t> </w:t>
      </w:r>
      <w:r w:rsidR="00194AA2">
        <w:t>А.А.</w:t>
      </w:r>
    </w:p>
    <w:p w:rsidR="00A4649A" w:rsidRDefault="00A4649A" w:rsidP="00A4649A">
      <w:pPr>
        <w:pStyle w:val="a7"/>
        <w:spacing w:line="360" w:lineRule="auto"/>
        <w:ind w:firstLine="709"/>
      </w:pPr>
    </w:p>
    <w:p w:rsidR="00A4649A" w:rsidRDefault="00A4649A" w:rsidP="00A4649A">
      <w:pPr>
        <w:pStyle w:val="a7"/>
        <w:spacing w:line="360" w:lineRule="auto"/>
        <w:ind w:firstLine="709"/>
      </w:pPr>
    </w:p>
    <w:p w:rsidR="00BC7483" w:rsidRDefault="00BC7483" w:rsidP="00A4649A">
      <w:pPr>
        <w:pStyle w:val="a7"/>
        <w:spacing w:line="360" w:lineRule="auto"/>
        <w:ind w:firstLine="709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D523BB" w:rsidRDefault="00D523BB" w:rsidP="00D523BB">
            <w:pPr>
              <w:autoSpaceDE w:val="0"/>
              <w:autoSpaceDN w:val="0"/>
              <w:adjustRightInd w:val="0"/>
              <w:ind w:right="-2"/>
              <w:jc w:val="both"/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  <w:r w:rsidR="004327FF" w:rsidRPr="004327FF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4327FF" w:rsidRDefault="00422535" w:rsidP="008B55E8">
            <w:pPr>
              <w:pStyle w:val="a7"/>
              <w:ind w:firstLine="0"/>
              <w:jc w:val="right"/>
            </w:pPr>
            <w:r>
              <w:t>С.Ю.</w:t>
            </w:r>
            <w:r w:rsidR="008B55E8">
              <w:t> </w:t>
            </w:r>
            <w:r>
              <w:t>Бардасова</w:t>
            </w:r>
          </w:p>
        </w:tc>
      </w:tr>
      <w:tr w:rsidR="0091162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A4649A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Default="00194AA2" w:rsidP="008B55E8">
            <w:pPr>
              <w:pStyle w:val="a7"/>
              <w:ind w:firstLine="0"/>
              <w:jc w:val="right"/>
            </w:pPr>
            <w:r>
              <w:t>А.А.</w:t>
            </w:r>
            <w:r w:rsidR="008B55E8">
              <w:t> </w:t>
            </w:r>
            <w:r>
              <w:t>Абдульминова</w:t>
            </w:r>
          </w:p>
        </w:tc>
      </w:tr>
    </w:tbl>
    <w:p w:rsidR="00825E8C" w:rsidRDefault="00825E8C" w:rsidP="008B55E8">
      <w:pPr>
        <w:pStyle w:val="a7"/>
        <w:ind w:firstLine="0"/>
      </w:pPr>
    </w:p>
    <w:sectPr w:rsidR="00825E8C" w:rsidSect="003014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8BD" w:rsidRDefault="003018BD">
      <w:r>
        <w:separator/>
      </w:r>
    </w:p>
  </w:endnote>
  <w:endnote w:type="continuationSeparator" w:id="0">
    <w:p w:rsidR="003018BD" w:rsidRDefault="00301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8BD" w:rsidRDefault="003018BD">
      <w:r>
        <w:separator/>
      </w:r>
    </w:p>
  </w:footnote>
  <w:footnote w:type="continuationSeparator" w:id="0">
    <w:p w:rsidR="003018BD" w:rsidRDefault="00301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17118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163ED7">
      <w:rPr>
        <w:noProof/>
      </w:rPr>
      <w:t>3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ВЕРЕЩАГИНСКОГО </w:t>
          </w:r>
          <w:r w:rsidR="007A1816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294F4E" w:rsidRDefault="00294F4E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0B5E8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</w:t>
          </w:r>
          <w:r w:rsidR="00B45950">
            <w:rPr>
              <w:rFonts w:ascii="Times New Roman" w:hAnsi="Times New Roman" w:cs="Times New Roman"/>
              <w:b/>
              <w:bCs/>
              <w:color w:val="000000"/>
              <w:lang w:val="en-US"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Верещагино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F23"/>
    <w:rsid w:val="000034C0"/>
    <w:rsid w:val="00004B94"/>
    <w:rsid w:val="000137D7"/>
    <w:rsid w:val="00030468"/>
    <w:rsid w:val="00035ABC"/>
    <w:rsid w:val="00047168"/>
    <w:rsid w:val="00051066"/>
    <w:rsid w:val="00060770"/>
    <w:rsid w:val="00065ECE"/>
    <w:rsid w:val="000718DB"/>
    <w:rsid w:val="00074E26"/>
    <w:rsid w:val="00082FBE"/>
    <w:rsid w:val="00085DCE"/>
    <w:rsid w:val="000955C7"/>
    <w:rsid w:val="000A2DE0"/>
    <w:rsid w:val="000B4A0E"/>
    <w:rsid w:val="000B5E8B"/>
    <w:rsid w:val="000B6BCE"/>
    <w:rsid w:val="000B7E4E"/>
    <w:rsid w:val="000D3F5B"/>
    <w:rsid w:val="000D75F1"/>
    <w:rsid w:val="000E1143"/>
    <w:rsid w:val="000F028A"/>
    <w:rsid w:val="00113380"/>
    <w:rsid w:val="001243E3"/>
    <w:rsid w:val="001250F4"/>
    <w:rsid w:val="00125315"/>
    <w:rsid w:val="00140CB1"/>
    <w:rsid w:val="00145DA7"/>
    <w:rsid w:val="001608CD"/>
    <w:rsid w:val="00163ED7"/>
    <w:rsid w:val="0017083F"/>
    <w:rsid w:val="00170D09"/>
    <w:rsid w:val="00171185"/>
    <w:rsid w:val="0017714B"/>
    <w:rsid w:val="00194374"/>
    <w:rsid w:val="00194AA2"/>
    <w:rsid w:val="00196AA9"/>
    <w:rsid w:val="001A00A9"/>
    <w:rsid w:val="001A016C"/>
    <w:rsid w:val="001A15AB"/>
    <w:rsid w:val="001F404A"/>
    <w:rsid w:val="00205244"/>
    <w:rsid w:val="00206202"/>
    <w:rsid w:val="0021074E"/>
    <w:rsid w:val="002112BC"/>
    <w:rsid w:val="00232907"/>
    <w:rsid w:val="00236AEA"/>
    <w:rsid w:val="00243EB8"/>
    <w:rsid w:val="00254CB7"/>
    <w:rsid w:val="00255B6B"/>
    <w:rsid w:val="0026788E"/>
    <w:rsid w:val="00286F5A"/>
    <w:rsid w:val="00294F4E"/>
    <w:rsid w:val="00295B9E"/>
    <w:rsid w:val="0029672B"/>
    <w:rsid w:val="002A00BA"/>
    <w:rsid w:val="002A65BA"/>
    <w:rsid w:val="002C2A72"/>
    <w:rsid w:val="002D1CDF"/>
    <w:rsid w:val="002F0DC0"/>
    <w:rsid w:val="003012C6"/>
    <w:rsid w:val="003014D2"/>
    <w:rsid w:val="003018BD"/>
    <w:rsid w:val="00303589"/>
    <w:rsid w:val="00323838"/>
    <w:rsid w:val="00323EF7"/>
    <w:rsid w:val="00324BCE"/>
    <w:rsid w:val="00331EFD"/>
    <w:rsid w:val="00352FF7"/>
    <w:rsid w:val="00380407"/>
    <w:rsid w:val="00382EC6"/>
    <w:rsid w:val="003855CA"/>
    <w:rsid w:val="00385F5E"/>
    <w:rsid w:val="00396177"/>
    <w:rsid w:val="003C1D8F"/>
    <w:rsid w:val="003E7736"/>
    <w:rsid w:val="00422535"/>
    <w:rsid w:val="00422B35"/>
    <w:rsid w:val="00430574"/>
    <w:rsid w:val="004327FF"/>
    <w:rsid w:val="004426D6"/>
    <w:rsid w:val="004705D8"/>
    <w:rsid w:val="00481314"/>
    <w:rsid w:val="004B052C"/>
    <w:rsid w:val="004C1BC7"/>
    <w:rsid w:val="004E0428"/>
    <w:rsid w:val="004E487D"/>
    <w:rsid w:val="00512D15"/>
    <w:rsid w:val="0051671E"/>
    <w:rsid w:val="00525A05"/>
    <w:rsid w:val="005522B1"/>
    <w:rsid w:val="00586421"/>
    <w:rsid w:val="0058674F"/>
    <w:rsid w:val="005D2B5B"/>
    <w:rsid w:val="005F6EE9"/>
    <w:rsid w:val="00611B2B"/>
    <w:rsid w:val="0061619C"/>
    <w:rsid w:val="006304A1"/>
    <w:rsid w:val="00667AB4"/>
    <w:rsid w:val="00695EF5"/>
    <w:rsid w:val="006962FF"/>
    <w:rsid w:val="00696C01"/>
    <w:rsid w:val="00697FD5"/>
    <w:rsid w:val="006A2C0F"/>
    <w:rsid w:val="006C04CD"/>
    <w:rsid w:val="006D0EAC"/>
    <w:rsid w:val="006F01F2"/>
    <w:rsid w:val="00743020"/>
    <w:rsid w:val="007502BF"/>
    <w:rsid w:val="00752CAC"/>
    <w:rsid w:val="00753AAD"/>
    <w:rsid w:val="00754CC3"/>
    <w:rsid w:val="00756AB6"/>
    <w:rsid w:val="00761140"/>
    <w:rsid w:val="00767633"/>
    <w:rsid w:val="007A1816"/>
    <w:rsid w:val="007B752B"/>
    <w:rsid w:val="00813418"/>
    <w:rsid w:val="00813760"/>
    <w:rsid w:val="00825E8C"/>
    <w:rsid w:val="0082677E"/>
    <w:rsid w:val="00856384"/>
    <w:rsid w:val="008614E2"/>
    <w:rsid w:val="00873008"/>
    <w:rsid w:val="008858AC"/>
    <w:rsid w:val="00887EF5"/>
    <w:rsid w:val="00891536"/>
    <w:rsid w:val="008A18C3"/>
    <w:rsid w:val="008A1AE4"/>
    <w:rsid w:val="008B55E8"/>
    <w:rsid w:val="008B635C"/>
    <w:rsid w:val="008C5610"/>
    <w:rsid w:val="008C6C94"/>
    <w:rsid w:val="008F70A6"/>
    <w:rsid w:val="00911625"/>
    <w:rsid w:val="00955064"/>
    <w:rsid w:val="0096739D"/>
    <w:rsid w:val="00975170"/>
    <w:rsid w:val="0099460C"/>
    <w:rsid w:val="009C1E3A"/>
    <w:rsid w:val="009C65EA"/>
    <w:rsid w:val="009E2250"/>
    <w:rsid w:val="009F5276"/>
    <w:rsid w:val="00A17511"/>
    <w:rsid w:val="00A17751"/>
    <w:rsid w:val="00A20C76"/>
    <w:rsid w:val="00A354F7"/>
    <w:rsid w:val="00A42532"/>
    <w:rsid w:val="00A45148"/>
    <w:rsid w:val="00A4649A"/>
    <w:rsid w:val="00A6557D"/>
    <w:rsid w:val="00A67D26"/>
    <w:rsid w:val="00A777DB"/>
    <w:rsid w:val="00A83DBB"/>
    <w:rsid w:val="00AE307A"/>
    <w:rsid w:val="00B06EF1"/>
    <w:rsid w:val="00B1160A"/>
    <w:rsid w:val="00B11B42"/>
    <w:rsid w:val="00B237E4"/>
    <w:rsid w:val="00B269D2"/>
    <w:rsid w:val="00B43BC3"/>
    <w:rsid w:val="00B45950"/>
    <w:rsid w:val="00B93C98"/>
    <w:rsid w:val="00BA1A17"/>
    <w:rsid w:val="00BA7FB1"/>
    <w:rsid w:val="00BB3CA4"/>
    <w:rsid w:val="00BB4BEE"/>
    <w:rsid w:val="00BC7483"/>
    <w:rsid w:val="00BD6B6A"/>
    <w:rsid w:val="00BF410A"/>
    <w:rsid w:val="00C024E7"/>
    <w:rsid w:val="00C11D9E"/>
    <w:rsid w:val="00C23715"/>
    <w:rsid w:val="00C25311"/>
    <w:rsid w:val="00C95C36"/>
    <w:rsid w:val="00CB3840"/>
    <w:rsid w:val="00CC2B8D"/>
    <w:rsid w:val="00CC46BF"/>
    <w:rsid w:val="00CE3AA7"/>
    <w:rsid w:val="00CF66BF"/>
    <w:rsid w:val="00D05CCF"/>
    <w:rsid w:val="00D06F97"/>
    <w:rsid w:val="00D125D0"/>
    <w:rsid w:val="00D523BB"/>
    <w:rsid w:val="00D5361B"/>
    <w:rsid w:val="00D669B6"/>
    <w:rsid w:val="00D715AA"/>
    <w:rsid w:val="00D81BB7"/>
    <w:rsid w:val="00D93530"/>
    <w:rsid w:val="00DC51B1"/>
    <w:rsid w:val="00DD5DD9"/>
    <w:rsid w:val="00DE2EB0"/>
    <w:rsid w:val="00DE48F3"/>
    <w:rsid w:val="00DE4F23"/>
    <w:rsid w:val="00DE66A8"/>
    <w:rsid w:val="00DF45D4"/>
    <w:rsid w:val="00E11D12"/>
    <w:rsid w:val="00E32909"/>
    <w:rsid w:val="00E35D07"/>
    <w:rsid w:val="00E569D1"/>
    <w:rsid w:val="00E70C79"/>
    <w:rsid w:val="00E71EEE"/>
    <w:rsid w:val="00E843B9"/>
    <w:rsid w:val="00E84DE9"/>
    <w:rsid w:val="00EF7319"/>
    <w:rsid w:val="00F3437B"/>
    <w:rsid w:val="00F660A2"/>
    <w:rsid w:val="00F8420C"/>
    <w:rsid w:val="00FA04AF"/>
    <w:rsid w:val="00FB3306"/>
    <w:rsid w:val="00FB5415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6D6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4426D6"/>
    <w:pPr>
      <w:suppressAutoHyphens/>
      <w:spacing w:line="240" w:lineRule="exact"/>
    </w:pPr>
  </w:style>
  <w:style w:type="paragraph" w:styleId="a4">
    <w:name w:val="header"/>
    <w:basedOn w:val="a"/>
    <w:link w:val="a5"/>
    <w:rsid w:val="004426D6"/>
    <w:pPr>
      <w:jc w:val="center"/>
    </w:pPr>
  </w:style>
  <w:style w:type="paragraph" w:customStyle="1" w:styleId="a6">
    <w:name w:val="Заголовок к тексту"/>
    <w:basedOn w:val="a"/>
    <w:next w:val="a7"/>
    <w:rsid w:val="004426D6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4426D6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4426D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4426D6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4426D6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4426D6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4426D6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4426D6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4426D6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4426D6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4426D6"/>
    <w:pPr>
      <w:ind w:left="4252"/>
    </w:pPr>
  </w:style>
  <w:style w:type="character" w:styleId="af2">
    <w:name w:val="page number"/>
    <w:basedOn w:val="a0"/>
    <w:rsid w:val="004426D6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57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92</cp:revision>
  <cp:lastPrinted>2026-04-21T04:03:00Z</cp:lastPrinted>
  <dcterms:created xsi:type="dcterms:W3CDTF">2022-07-01T08:20:00Z</dcterms:created>
  <dcterms:modified xsi:type="dcterms:W3CDTF">2026-04-21T04:03:00Z</dcterms:modified>
</cp:coreProperties>
</file>