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5F27EEE">
                <wp:simplePos x="0" y="0"/>
                <wp:positionH relativeFrom="page">
                  <wp:posOffset>1082675</wp:posOffset>
                </wp:positionH>
                <wp:positionV relativeFrom="page">
                  <wp:posOffset>2165350</wp:posOffset>
                </wp:positionV>
                <wp:extent cx="5939790" cy="47625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FC545A8" w:rsidR="00B33253" w:rsidRPr="00B33253" w:rsidRDefault="00E2720E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720E">
                              <w:rPr>
                                <w:b/>
                                <w:szCs w:val="24"/>
                              </w:rPr>
                              <w:t>Об освобождении от обязанностей председателя участковой избирательной комиссии избирательного участка №</w:t>
                            </w:r>
                            <w:r w:rsidR="002B3F84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Pr="00E2720E">
                              <w:rPr>
                                <w:b/>
                                <w:szCs w:val="24"/>
                              </w:rPr>
                              <w:t>06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37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" filled="f" stroked="f">
                <v:textbox inset="0,0,0,0">
                  <w:txbxContent>
                    <w:p w14:paraId="6BBEA4FA" w14:textId="3FC545A8" w:rsidR="00B33253" w:rsidRPr="00B33253" w:rsidRDefault="00E2720E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720E">
                        <w:rPr>
                          <w:b/>
                          <w:szCs w:val="24"/>
                        </w:rPr>
                        <w:t>Об освобождении от обязанностей председателя участковой избирательной комиссии избирательного участка №</w:t>
                      </w:r>
                      <w:r w:rsidR="002B3F84">
                        <w:rPr>
                          <w:b/>
                          <w:szCs w:val="24"/>
                        </w:rPr>
                        <w:t xml:space="preserve"> </w:t>
                      </w:r>
                      <w:r w:rsidRPr="00E2720E">
                        <w:rPr>
                          <w:b/>
                          <w:szCs w:val="24"/>
                        </w:rPr>
                        <w:t>06</w:t>
                      </w:r>
                      <w:r>
                        <w:rPr>
                          <w:b/>
                          <w:szCs w:val="24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35F2487" w:rsidR="00E75F24" w:rsidRPr="00E2720E" w:rsidRDefault="00E2720E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E2720E">
                              <w:rPr>
                                <w:szCs w:val="24"/>
                              </w:rPr>
                              <w:t>08/</w:t>
                            </w:r>
                            <w:r w:rsidR="008C4EDA">
                              <w:rPr>
                                <w:szCs w:val="24"/>
                              </w:rPr>
                              <w:t>1</w:t>
                            </w:r>
                            <w:r w:rsidR="002B3F84">
                              <w:rPr>
                                <w:szCs w:val="24"/>
                              </w:rPr>
                              <w:t>3</w:t>
                            </w:r>
                            <w:r w:rsidRPr="00E2720E">
                              <w:rPr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35F2487" w:rsidR="00E75F24" w:rsidRPr="00E2720E" w:rsidRDefault="00E2720E" w:rsidP="00E75F24">
                      <w:pPr>
                        <w:pStyle w:val="a4"/>
                        <w:rPr>
                          <w:szCs w:val="24"/>
                        </w:rPr>
                      </w:pPr>
                      <w:r w:rsidRPr="00E2720E">
                        <w:rPr>
                          <w:szCs w:val="24"/>
                        </w:rPr>
                        <w:t>08/</w:t>
                      </w:r>
                      <w:r w:rsidR="008C4EDA">
                        <w:rPr>
                          <w:szCs w:val="24"/>
                        </w:rPr>
                        <w:t>1</w:t>
                      </w:r>
                      <w:r w:rsidR="002B3F84">
                        <w:rPr>
                          <w:szCs w:val="24"/>
                        </w:rPr>
                        <w:t>3</w:t>
                      </w:r>
                      <w:r w:rsidRPr="00E2720E">
                        <w:rPr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A797F28" w:rsidR="00975170" w:rsidRPr="00E2720E" w:rsidRDefault="00E2720E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 w:rsidRPr="00E2720E">
                              <w:rPr>
                                <w:szCs w:val="24"/>
                              </w:rPr>
                              <w:t>03.07.2026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3A797F28" w:rsidR="00975170" w:rsidRPr="00E2720E" w:rsidRDefault="00E2720E" w:rsidP="00A67D26">
                      <w:pPr>
                        <w:pStyle w:val="a4"/>
                        <w:rPr>
                          <w:szCs w:val="24"/>
                        </w:rPr>
                      </w:pPr>
                      <w:r w:rsidRPr="00E2720E">
                        <w:rPr>
                          <w:szCs w:val="24"/>
                        </w:rPr>
                        <w:t>03.07.2026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F8AAE9" w14:textId="439D6C17" w:rsidR="00E2720E" w:rsidRDefault="00E2720E" w:rsidP="00E2720E">
      <w:pPr>
        <w:pStyle w:val="a7"/>
        <w:spacing w:line="360" w:lineRule="auto"/>
      </w:pPr>
      <w:proofErr w:type="gramStart"/>
      <w:r>
        <w:t xml:space="preserve">На основании поступившего в территориальную избирательную комиссию Верещагинского муниципального округа заявления от </w:t>
      </w:r>
      <w:proofErr w:type="spellStart"/>
      <w:r>
        <w:t>Сукрушевой</w:t>
      </w:r>
      <w:proofErr w:type="spellEnd"/>
      <w:r>
        <w:t xml:space="preserve"> Ольги Валерьевны о сложении с себя полномочий председателя участковой избирательной комиссии избирательного участка №</w:t>
      </w:r>
      <w:r w:rsidR="002B3F84">
        <w:t> </w:t>
      </w:r>
      <w:r>
        <w:t>0610, в соответствии с пунктом</w:t>
      </w:r>
      <w:r w:rsidR="002B3F84">
        <w:t> </w:t>
      </w:r>
      <w:r>
        <w:t>7 статьи</w:t>
      </w:r>
      <w:r w:rsidR="002B3F84">
        <w:t> </w:t>
      </w:r>
      <w:r>
        <w:t>28 Федерального закона от 12</w:t>
      </w:r>
      <w:r w:rsidR="00BF1388">
        <w:t>.06.</w:t>
      </w:r>
      <w:r w:rsidR="002B3F84">
        <w:t>2002 </w:t>
      </w:r>
      <w:r>
        <w:t>г</w:t>
      </w:r>
      <w:r w:rsidR="00BF1388">
        <w:t xml:space="preserve">. </w:t>
      </w:r>
      <w:bookmarkStart w:id="0" w:name="_GoBack"/>
      <w:bookmarkEnd w:id="0"/>
      <w:r>
        <w:t>№</w:t>
      </w:r>
      <w:r w:rsidR="002B3F84">
        <w:t> </w:t>
      </w:r>
      <w:r>
        <w:t xml:space="preserve">67‑ФЗ «Об основных гарантиях избирательных прав и права на участие в референдуме граждан Российской Федерации», </w:t>
      </w:r>
      <w:proofErr w:type="gramEnd"/>
    </w:p>
    <w:p w14:paraId="5B11F926" w14:textId="77777777" w:rsidR="00E2720E" w:rsidRDefault="00E2720E" w:rsidP="00E2720E">
      <w:pPr>
        <w:pStyle w:val="a7"/>
        <w:spacing w:line="360" w:lineRule="auto"/>
      </w:pPr>
    </w:p>
    <w:p w14:paraId="7BC17399" w14:textId="428A9F67" w:rsidR="00E2720E" w:rsidRDefault="00E2720E" w:rsidP="00E2720E">
      <w:pPr>
        <w:pStyle w:val="a7"/>
        <w:spacing w:line="360" w:lineRule="auto"/>
        <w:jc w:val="center"/>
      </w:pPr>
      <w:r>
        <w:t xml:space="preserve">Комиссия   </w:t>
      </w:r>
      <w:proofErr w:type="gramStart"/>
      <w:r>
        <w:t>р</w:t>
      </w:r>
      <w:proofErr w:type="gramEnd"/>
      <w:r>
        <w:t xml:space="preserve"> е ш а е т:</w:t>
      </w:r>
    </w:p>
    <w:p w14:paraId="5B9012A0" w14:textId="77777777" w:rsidR="00E2720E" w:rsidRDefault="00E2720E" w:rsidP="00E2720E">
      <w:pPr>
        <w:pStyle w:val="a7"/>
        <w:spacing w:line="360" w:lineRule="auto"/>
        <w:jc w:val="center"/>
      </w:pPr>
    </w:p>
    <w:p w14:paraId="477CB54F" w14:textId="4EA24D14" w:rsidR="00E2720E" w:rsidRDefault="00E2720E" w:rsidP="00E2720E">
      <w:pPr>
        <w:pStyle w:val="a7"/>
        <w:spacing w:line="360" w:lineRule="auto"/>
      </w:pPr>
      <w:r>
        <w:t>1. Освободить от обязанностей председателя участковой избирательной комиссии избирательного участка №</w:t>
      </w:r>
      <w:r w:rsidR="002B3F84">
        <w:t> </w:t>
      </w:r>
      <w:r>
        <w:t xml:space="preserve">0610 </w:t>
      </w:r>
      <w:proofErr w:type="spellStart"/>
      <w:r>
        <w:t>Сукрушеву</w:t>
      </w:r>
      <w:proofErr w:type="spellEnd"/>
      <w:r>
        <w:t xml:space="preserve"> Ольгу Валерьевну.</w:t>
      </w:r>
    </w:p>
    <w:p w14:paraId="164473F0" w14:textId="4E589B95" w:rsidR="00E2720E" w:rsidRDefault="00E2720E" w:rsidP="00E2720E">
      <w:pPr>
        <w:pStyle w:val="a7"/>
        <w:spacing w:line="360" w:lineRule="auto"/>
      </w:pPr>
      <w:r>
        <w:t>2. Довести настоящее решение до сведения участковой избирательной комиссии избирательного участка №</w:t>
      </w:r>
      <w:r w:rsidR="002B3F84">
        <w:t xml:space="preserve"> </w:t>
      </w:r>
      <w:r>
        <w:t>0610.</w:t>
      </w:r>
    </w:p>
    <w:p w14:paraId="5B2088AA" w14:textId="77777777" w:rsidR="00E2720E" w:rsidRDefault="00E2720E" w:rsidP="00E2720E">
      <w:pPr>
        <w:pStyle w:val="a7"/>
        <w:spacing w:line="360" w:lineRule="auto"/>
      </w:pPr>
      <w:r>
        <w:t xml:space="preserve">3. 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3480E0DA" w14:textId="69C20DD7" w:rsidR="00EC6E46" w:rsidRDefault="00E2720E" w:rsidP="00E2720E">
      <w:pPr>
        <w:pStyle w:val="a7"/>
        <w:spacing w:line="360" w:lineRule="auto"/>
        <w:ind w:firstLine="709"/>
      </w:pPr>
      <w:r>
        <w:t xml:space="preserve">4. Контроль за исполнением решения возложить на секретаря </w:t>
      </w:r>
      <w:r w:rsidR="005F44D4">
        <w:br w:type="column"/>
      </w:r>
      <w:r>
        <w:lastRenderedPageBreak/>
        <w:t>территориальной избирательной комиссии Верещагинского муниципального округа Абдульминову А.А.</w:t>
      </w:r>
    </w:p>
    <w:p w14:paraId="684A3517" w14:textId="77777777" w:rsidR="00E2720E" w:rsidRPr="00E2720E" w:rsidRDefault="00E2720E" w:rsidP="00E2720E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D1FD9" w14:textId="77777777" w:rsidR="001B2E43" w:rsidRDefault="001B2E43">
      <w:r>
        <w:separator/>
      </w:r>
    </w:p>
  </w:endnote>
  <w:endnote w:type="continuationSeparator" w:id="0">
    <w:p w14:paraId="06F6301E" w14:textId="77777777" w:rsidR="001B2E43" w:rsidRDefault="001B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3081CC" w14:textId="77777777" w:rsidR="001B2E43" w:rsidRDefault="001B2E43">
      <w:r>
        <w:separator/>
      </w:r>
    </w:p>
  </w:footnote>
  <w:footnote w:type="continuationSeparator" w:id="0">
    <w:p w14:paraId="2CB6374B" w14:textId="77777777" w:rsidR="001B2E43" w:rsidRDefault="001B2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F138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2E43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B3F84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47A67"/>
    <w:rsid w:val="00551323"/>
    <w:rsid w:val="005522B1"/>
    <w:rsid w:val="00556797"/>
    <w:rsid w:val="00592B00"/>
    <w:rsid w:val="005A62A6"/>
    <w:rsid w:val="005F44D4"/>
    <w:rsid w:val="00600F16"/>
    <w:rsid w:val="00606394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4EDA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BF138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A6EFC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720E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20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20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5</cp:revision>
  <cp:lastPrinted>2026-04-24T07:26:00Z</cp:lastPrinted>
  <dcterms:created xsi:type="dcterms:W3CDTF">2026-07-02T03:49:00Z</dcterms:created>
  <dcterms:modified xsi:type="dcterms:W3CDTF">2026-07-02T04:42:00Z</dcterms:modified>
</cp:coreProperties>
</file>