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0A7E2356" w:rsidR="00A5243C" w:rsidRPr="00462428" w:rsidRDefault="00C477FF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2B82762" w:rsidR="00E75F24" w:rsidRPr="00005349" w:rsidRDefault="00005349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005349">
                              <w:rPr>
                                <w:szCs w:val="24"/>
                              </w:rPr>
                              <w:t>08/</w:t>
                            </w:r>
                            <w:r w:rsidR="00EB25EC" w:rsidRPr="00005349">
                              <w:rPr>
                                <w:szCs w:val="24"/>
                              </w:rPr>
                              <w:t>1</w:t>
                            </w:r>
                            <w:r w:rsidR="0026448B">
                              <w:rPr>
                                <w:szCs w:val="24"/>
                              </w:rPr>
                              <w:t>4</w:t>
                            </w:r>
                            <w:r w:rsidR="00EB25EC" w:rsidRPr="00005349">
                              <w:rPr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32B82762" w:rsidR="00E75F24" w:rsidRPr="00005349" w:rsidRDefault="00005349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005349">
                        <w:rPr>
                          <w:szCs w:val="24"/>
                        </w:rPr>
                        <w:t>08/</w:t>
                      </w:r>
                      <w:r w:rsidR="00EB25EC" w:rsidRPr="00005349">
                        <w:rPr>
                          <w:szCs w:val="24"/>
                        </w:rPr>
                        <w:t>1</w:t>
                      </w:r>
                      <w:r w:rsidR="0026448B">
                        <w:rPr>
                          <w:szCs w:val="24"/>
                        </w:rPr>
                        <w:t>4</w:t>
                      </w:r>
                      <w:r w:rsidR="00EB25EC" w:rsidRPr="00005349">
                        <w:rPr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D76ABAC" w:rsidR="00975170" w:rsidRPr="00005349" w:rsidRDefault="00EB25E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005349">
                              <w:rPr>
                                <w:szCs w:val="24"/>
                              </w:rPr>
                              <w:t>03.07.2026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1D76ABAC" w:rsidR="00975170" w:rsidRPr="00005349" w:rsidRDefault="00EB25EC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005349">
                        <w:rPr>
                          <w:szCs w:val="24"/>
                        </w:rPr>
                        <w:t>03.07.2026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F9643" w14:textId="66F9EFF0" w:rsidR="00EB25EC" w:rsidRPr="00EB25EC" w:rsidRDefault="00EB25EC" w:rsidP="00EB25EC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EB25EC">
                              <w:rPr>
                                <w:b/>
                                <w:szCs w:val="24"/>
                              </w:rPr>
                              <w:t>О назначении председателя участковой избирательной комиссии избирательного участка № 06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10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0D8F9643" w14:textId="66F9EFF0" w:rsidR="00EB25EC" w:rsidRPr="00EB25EC" w:rsidRDefault="00EB25EC" w:rsidP="00EB25EC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 w:rsidRPr="00EB25EC">
                        <w:rPr>
                          <w:b/>
                          <w:szCs w:val="24"/>
                        </w:rPr>
                        <w:t>О назначении председателя участковой избирательной комиссии избирательного участка № 06</w:t>
                      </w:r>
                      <w:r>
                        <w:rPr>
                          <w:b/>
                          <w:szCs w:val="24"/>
                        </w:rPr>
                        <w:t>10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05C68AE" w14:textId="497E7EFB" w:rsidR="00EB25EC" w:rsidRDefault="00EB25EC" w:rsidP="00EB25EC">
      <w:pPr>
        <w:pStyle w:val="a7"/>
        <w:spacing w:line="360" w:lineRule="auto"/>
        <w:ind w:firstLine="709"/>
      </w:pPr>
      <w:r>
        <w:t>В связи с освобождением от обязанностей председателя  участковой избирательной комиссии избирательного участка №</w:t>
      </w:r>
      <w:r w:rsidR="0026448B">
        <w:t> </w:t>
      </w:r>
      <w:r>
        <w:t xml:space="preserve">0610 </w:t>
      </w:r>
      <w:proofErr w:type="spellStart"/>
      <w:r>
        <w:t>Сукрушевой</w:t>
      </w:r>
      <w:proofErr w:type="spellEnd"/>
      <w:r>
        <w:t xml:space="preserve"> Ольги Валерьевны, рассмотрев предложения по кандидатурам для назначения председателем участковой избирательной комиссии и в соответствии с пунктом</w:t>
      </w:r>
      <w:r w:rsidR="0026448B">
        <w:t> </w:t>
      </w:r>
      <w:r>
        <w:t>7 статьи</w:t>
      </w:r>
      <w:r w:rsidR="0026448B">
        <w:t> </w:t>
      </w:r>
      <w:r>
        <w:t>28 Федерального закона от 12.06.2002</w:t>
      </w:r>
      <w:r w:rsidR="0026448B">
        <w:t xml:space="preserve"> г. </w:t>
      </w:r>
      <w:r>
        <w:t>№</w:t>
      </w:r>
      <w:r w:rsidR="0026448B">
        <w:t> </w:t>
      </w:r>
      <w:r>
        <w:t xml:space="preserve">67‑ФЗ «Об основных гарантиях избирательных прав и права на участие в референдуме граждан Российской </w:t>
      </w:r>
      <w:bookmarkStart w:id="0" w:name="_GoBack"/>
      <w:bookmarkEnd w:id="0"/>
      <w:r>
        <w:t>Федерации»,</w:t>
      </w:r>
    </w:p>
    <w:p w14:paraId="277601C6" w14:textId="77777777" w:rsidR="00EB25EC" w:rsidRDefault="00EB25EC" w:rsidP="00EB25EC">
      <w:pPr>
        <w:pStyle w:val="a7"/>
        <w:spacing w:line="360" w:lineRule="auto"/>
        <w:ind w:firstLine="709"/>
      </w:pPr>
    </w:p>
    <w:p w14:paraId="6428B593" w14:textId="20B3A963" w:rsidR="00EB25EC" w:rsidRDefault="00EB25EC" w:rsidP="00EB25EC">
      <w:pPr>
        <w:pStyle w:val="a7"/>
        <w:spacing w:line="36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14:paraId="752ED55B" w14:textId="77777777" w:rsidR="00EB25EC" w:rsidRDefault="00EB25EC" w:rsidP="00EB25EC">
      <w:pPr>
        <w:pStyle w:val="a7"/>
        <w:spacing w:line="360" w:lineRule="auto"/>
        <w:ind w:firstLine="709"/>
      </w:pPr>
    </w:p>
    <w:p w14:paraId="08CAA47E" w14:textId="65DB38EE" w:rsidR="00EB25EC" w:rsidRDefault="00EB25EC" w:rsidP="00EB25EC">
      <w:pPr>
        <w:pStyle w:val="a7"/>
        <w:spacing w:line="360" w:lineRule="auto"/>
        <w:ind w:firstLine="709"/>
      </w:pPr>
      <w:r>
        <w:t>1.</w:t>
      </w:r>
      <w:r w:rsidR="0026448B">
        <w:t> </w:t>
      </w:r>
      <w:r>
        <w:t>Назначить председателем участковой избирательной комиссии избирательного участка №</w:t>
      </w:r>
      <w:r w:rsidR="0026448B">
        <w:t> </w:t>
      </w:r>
      <w:r>
        <w:t xml:space="preserve">0610 </w:t>
      </w:r>
      <w:proofErr w:type="spellStart"/>
      <w:r w:rsidRPr="00EB25EC">
        <w:t>Мехоношин</w:t>
      </w:r>
      <w:r>
        <w:t>у</w:t>
      </w:r>
      <w:proofErr w:type="spellEnd"/>
      <w:r w:rsidRPr="00EB25EC">
        <w:t xml:space="preserve"> Анастаси</w:t>
      </w:r>
      <w:r>
        <w:t>ю</w:t>
      </w:r>
      <w:r w:rsidRPr="00EB25EC">
        <w:t xml:space="preserve"> Михайловн</w:t>
      </w:r>
      <w:r>
        <w:t>у, 2002 года рождения, образование – среднее профессиональное, работающую в муниципальном бюджетном общеобразовательном учреждении «Верещагинский образовательный комплекс»</w:t>
      </w:r>
      <w:r w:rsidR="0026448B">
        <w:t xml:space="preserve"> </w:t>
      </w:r>
      <w:r w:rsidR="00535493">
        <w:t>структурное подразделение</w:t>
      </w:r>
      <w:r w:rsidR="0026448B">
        <w:t xml:space="preserve"> Администрация комплекса</w:t>
      </w:r>
      <w:r>
        <w:t>, секретарь.</w:t>
      </w:r>
    </w:p>
    <w:p w14:paraId="61153250" w14:textId="7435F207" w:rsidR="00EB25EC" w:rsidRDefault="00EB25EC" w:rsidP="00EB25EC">
      <w:pPr>
        <w:pStyle w:val="a7"/>
        <w:spacing w:line="360" w:lineRule="auto"/>
        <w:ind w:firstLine="709"/>
      </w:pPr>
      <w:r>
        <w:t>2.</w:t>
      </w:r>
      <w:r w:rsidR="0026448B">
        <w:t> </w:t>
      </w:r>
      <w:r>
        <w:t>Довести настоящее решение до сведения участковой избирательной комиссии избирательного участка №</w:t>
      </w:r>
      <w:r w:rsidR="0026448B">
        <w:t> </w:t>
      </w:r>
      <w:r>
        <w:t>0610.</w:t>
      </w:r>
    </w:p>
    <w:p w14:paraId="05381E47" w14:textId="23A69F6E" w:rsidR="00EB25EC" w:rsidRDefault="00EB25EC" w:rsidP="00EB25EC">
      <w:pPr>
        <w:pStyle w:val="a7"/>
        <w:spacing w:line="360" w:lineRule="auto"/>
        <w:ind w:firstLine="709"/>
      </w:pPr>
      <w:r>
        <w:t>3.</w:t>
      </w:r>
      <w:r w:rsidR="0026448B">
        <w:t>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3480E0DA" w14:textId="6FF535AC" w:rsidR="00EC6E46" w:rsidRDefault="00EB25EC" w:rsidP="00EB25EC">
      <w:pPr>
        <w:pStyle w:val="a7"/>
        <w:spacing w:line="360" w:lineRule="auto"/>
        <w:ind w:firstLine="709"/>
      </w:pPr>
      <w:r>
        <w:t>4.</w:t>
      </w:r>
      <w:r w:rsidR="0026448B">
        <w:t>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</w:t>
      </w:r>
      <w:r w:rsidR="0026448B">
        <w:br w:type="column"/>
      </w:r>
      <w:r>
        <w:lastRenderedPageBreak/>
        <w:t>территориальной избирательной комиссии Верещагинского муниципального округа Абдульминову А.А.</w:t>
      </w:r>
    </w:p>
    <w:p w14:paraId="4D5DE58F" w14:textId="77777777" w:rsidR="0026448B" w:rsidRPr="00EB25EC" w:rsidRDefault="0026448B" w:rsidP="00EB25EC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C7C0A" w14:textId="77777777" w:rsidR="00FE3FAF" w:rsidRDefault="00FE3FAF">
      <w:r>
        <w:separator/>
      </w:r>
    </w:p>
  </w:endnote>
  <w:endnote w:type="continuationSeparator" w:id="0">
    <w:p w14:paraId="6639AC13" w14:textId="77777777" w:rsidR="00FE3FAF" w:rsidRDefault="00FE3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0CA446" w14:textId="77777777" w:rsidR="00FE3FAF" w:rsidRDefault="00FE3FAF">
      <w:r>
        <w:separator/>
      </w:r>
    </w:p>
  </w:footnote>
  <w:footnote w:type="continuationSeparator" w:id="0">
    <w:p w14:paraId="52EBF4A7" w14:textId="77777777" w:rsidR="00FE3FAF" w:rsidRDefault="00FE3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B3FC4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05349"/>
    <w:rsid w:val="000137D7"/>
    <w:rsid w:val="00034A8D"/>
    <w:rsid w:val="00035ABC"/>
    <w:rsid w:val="00040063"/>
    <w:rsid w:val="00085DCE"/>
    <w:rsid w:val="000B4680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25905"/>
    <w:rsid w:val="00233652"/>
    <w:rsid w:val="00257A42"/>
    <w:rsid w:val="0026448B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3FC4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35493"/>
    <w:rsid w:val="00551323"/>
    <w:rsid w:val="005522B1"/>
    <w:rsid w:val="00556797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A10"/>
    <w:rsid w:val="00741EB1"/>
    <w:rsid w:val="00751328"/>
    <w:rsid w:val="00756AB6"/>
    <w:rsid w:val="00772DA0"/>
    <w:rsid w:val="00783072"/>
    <w:rsid w:val="007E4EC0"/>
    <w:rsid w:val="007E74E6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314C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25EC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A7F0B"/>
    <w:rsid w:val="00FE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7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6</cp:revision>
  <cp:lastPrinted>2026-04-24T07:26:00Z</cp:lastPrinted>
  <dcterms:created xsi:type="dcterms:W3CDTF">2026-07-01T03:53:00Z</dcterms:created>
  <dcterms:modified xsi:type="dcterms:W3CDTF">2026-07-03T04:23:00Z</dcterms:modified>
</cp:coreProperties>
</file>