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ED7A8" w14:textId="77777777" w:rsidR="00035D06" w:rsidRDefault="00035D06" w:rsidP="00055CB6">
      <w:pPr>
        <w:pStyle w:val="a7"/>
        <w:suppressAutoHyphens/>
        <w:spacing w:line="360" w:lineRule="auto"/>
      </w:pPr>
    </w:p>
    <w:p w14:paraId="2E17A65B" w14:textId="77777777" w:rsidR="00055CB6" w:rsidRDefault="00055CB6" w:rsidP="00055CB6">
      <w:pPr>
        <w:pStyle w:val="a7"/>
        <w:suppressAutoHyphens/>
        <w:spacing w:line="360" w:lineRule="auto"/>
      </w:pPr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6D6A359B" w14:textId="77777777" w:rsidR="00DB4FB5" w:rsidRDefault="00DB4FB5" w:rsidP="00F00C36">
      <w:pPr>
        <w:pStyle w:val="a7"/>
        <w:spacing w:before="240" w:after="240" w:line="240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60F41B22" w14:textId="29AB019F" w:rsidR="00055CB6" w:rsidRDefault="00055CB6" w:rsidP="00055CB6">
      <w:pPr>
        <w:pStyle w:val="a7"/>
        <w:suppressAutoHyphens/>
        <w:spacing w:line="360" w:lineRule="auto"/>
      </w:pPr>
      <w:r>
        <w:t xml:space="preserve">1. Утвердить отчет по </w:t>
      </w:r>
      <w:r w:rsidRPr="00F0641C">
        <w:t xml:space="preserve">исполнению плана </w:t>
      </w:r>
      <w:r>
        <w:t xml:space="preserve">по развитию правовой культуры </w:t>
      </w:r>
      <w:r w:rsidRPr="00F0641C">
        <w:t>территориальной избирательной комиссии Верещагинского муниципального округа</w:t>
      </w:r>
      <w:r>
        <w:t xml:space="preserve"> за ию</w:t>
      </w:r>
      <w:r w:rsidR="00F00C36">
        <w:t>л</w:t>
      </w:r>
      <w:r>
        <w:t>ь 2026 года (прилагается).</w:t>
      </w:r>
    </w:p>
    <w:p w14:paraId="0FC1C8E9" w14:textId="77777777" w:rsidR="00055CB6" w:rsidRDefault="00055CB6" w:rsidP="00055CB6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18455928" w14:textId="77777777" w:rsidR="00055CB6" w:rsidRDefault="00055CB6" w:rsidP="00055CB6">
      <w:pPr>
        <w:pStyle w:val="a7"/>
        <w:suppressAutoHyphens/>
        <w:spacing w:line="360" w:lineRule="auto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3480E0DA" w14:textId="30C9AC09" w:rsidR="00EC6E46" w:rsidRPr="00055CB6" w:rsidRDefault="00C477FF" w:rsidP="00DB4FB5">
      <w:pPr>
        <w:pStyle w:val="a6"/>
        <w:spacing w:after="0" w:line="240" w:lineRule="auto"/>
        <w:ind w:right="5387"/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858C771" w:rsidR="00E75F24" w:rsidRPr="00DF42F4" w:rsidRDefault="00F00C36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 w:rsidR="00055CB6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4858C771" w:rsidR="00E75F24" w:rsidRPr="00DF42F4" w:rsidRDefault="00F00C36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055CB6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5</w:t>
                      </w:r>
                      <w:bookmarkStart w:id="1" w:name="_GoBack"/>
                      <w:bookmarkEnd w:id="1"/>
                      <w:r w:rsidR="00055CB6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61E8A49" w:rsidR="00975170" w:rsidRPr="00DF42F4" w:rsidRDefault="00055CB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F00C36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F00C36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61E8A49" w:rsidR="00975170" w:rsidRPr="00DF42F4" w:rsidRDefault="00055CB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F00C36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F00C36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EB1F0" w14:textId="5F0CD84E" w:rsidR="00055CB6" w:rsidRPr="00DA4956" w:rsidRDefault="00055CB6" w:rsidP="00055CB6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ию</w:t>
                            </w:r>
                            <w:r w:rsidR="00F00C36">
                              <w:rPr>
                                <w:b/>
                                <w:szCs w:val="24"/>
                              </w:rPr>
                              <w:t>л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ь</w:t>
                            </w: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45DEB1F0" w14:textId="5F0CD84E" w:rsidR="00055CB6" w:rsidRPr="00DA4956" w:rsidRDefault="00055CB6" w:rsidP="00055CB6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DA4956">
                        <w:rPr>
                          <w:b/>
                          <w:szCs w:val="24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</w:r>
                      <w:r>
                        <w:rPr>
                          <w:b/>
                          <w:szCs w:val="24"/>
                        </w:rPr>
                        <w:t>ию</w:t>
                      </w:r>
                      <w:r w:rsidR="00F00C36">
                        <w:rPr>
                          <w:b/>
                          <w:szCs w:val="24"/>
                        </w:rPr>
                        <w:t>л</w:t>
                      </w:r>
                      <w:r>
                        <w:rPr>
                          <w:b/>
                          <w:szCs w:val="24"/>
                        </w:rPr>
                        <w:t>ь</w:t>
                      </w:r>
                      <w:r w:rsidRPr="00DA4956">
                        <w:rPr>
                          <w:b/>
                          <w:szCs w:val="24"/>
                        </w:rPr>
                        <w:t xml:space="preserve"> 2026 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055CB6" w:rsidRDefault="00EC22A9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1651D" w14:textId="77777777" w:rsidR="00B01822" w:rsidRDefault="00B01822">
      <w:r>
        <w:separator/>
      </w:r>
    </w:p>
  </w:endnote>
  <w:endnote w:type="continuationSeparator" w:id="0">
    <w:p w14:paraId="1643B5D7" w14:textId="77777777" w:rsidR="00B01822" w:rsidRDefault="00B0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D3A6E" w14:textId="77777777" w:rsidR="00B01822" w:rsidRDefault="00B01822">
      <w:r>
        <w:separator/>
      </w:r>
    </w:p>
  </w:footnote>
  <w:footnote w:type="continuationSeparator" w:id="0">
    <w:p w14:paraId="722F7474" w14:textId="77777777" w:rsidR="00B01822" w:rsidRDefault="00B01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B4FB5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35D06"/>
    <w:rsid w:val="00040063"/>
    <w:rsid w:val="00055CB6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4395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351C9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1822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B4FB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0C36"/>
    <w:rsid w:val="00F1500B"/>
    <w:rsid w:val="00F23E87"/>
    <w:rsid w:val="00F30BDA"/>
    <w:rsid w:val="00F56E73"/>
    <w:rsid w:val="00F70748"/>
    <w:rsid w:val="00F827D8"/>
    <w:rsid w:val="00F839B9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5</cp:revision>
  <cp:lastPrinted>2026-07-24T10:32:00Z</cp:lastPrinted>
  <dcterms:created xsi:type="dcterms:W3CDTF">2026-06-21T05:17:00Z</dcterms:created>
  <dcterms:modified xsi:type="dcterms:W3CDTF">2026-07-24T10:32:00Z</dcterms:modified>
</cp:coreProperties>
</file>