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93710F" w14:textId="487D79FC" w:rsidR="00A5243C" w:rsidRPr="00462428" w:rsidRDefault="00E2720E" w:rsidP="009213EB">
      <w:pPr>
        <w:pStyle w:val="a6"/>
        <w:spacing w:after="0" w:line="240" w:lineRule="auto"/>
        <w:ind w:right="5387"/>
        <w:rPr>
          <w:b w:val="0"/>
          <w:bCs/>
          <w:sz w:val="20"/>
          <w:lang w:val="en-US"/>
        </w:rPr>
      </w:pP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0237228" wp14:editId="208CC70F">
                <wp:simplePos x="0" y="0"/>
                <wp:positionH relativeFrom="page">
                  <wp:posOffset>1086928</wp:posOffset>
                </wp:positionH>
                <wp:positionV relativeFrom="page">
                  <wp:posOffset>2165230</wp:posOffset>
                </wp:positionV>
                <wp:extent cx="5939790" cy="1302589"/>
                <wp:effectExtent l="0" t="0" r="3810" b="12065"/>
                <wp:wrapNone/>
                <wp:docPr id="20927237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130258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BEA4FA" w14:textId="21C35351" w:rsidR="00B33253" w:rsidRPr="00B33253" w:rsidRDefault="00972FEF" w:rsidP="000B4D73">
                            <w:pPr>
                              <w:pStyle w:val="a3"/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bookmarkStart w:id="0" w:name="_Hlk235439258"/>
                            <w:bookmarkStart w:id="1" w:name="_Hlk235439321"/>
                            <w:bookmarkStart w:id="2" w:name="_Hlk235439322"/>
                            <w:r w:rsidRPr="00C3248C">
                              <w:rPr>
                                <w:b/>
                                <w:bCs/>
                                <w:szCs w:val="28"/>
                              </w:rPr>
                              <w:t>О проведении адресного информирования избирателей</w:t>
                            </w:r>
                            <w:r w:rsidR="005971BF">
                              <w:rPr>
                                <w:b/>
                                <w:bCs/>
                                <w:szCs w:val="28"/>
                              </w:rPr>
                              <w:t xml:space="preserve"> на выборах </w:t>
                            </w:r>
                            <w:proofErr w:type="gramStart"/>
                            <w:r w:rsidRPr="00C3248C">
                              <w:rPr>
                                <w:b/>
                                <w:bCs/>
                                <w:szCs w:val="28"/>
                              </w:rPr>
                              <w:t>депутатов Государственной Думы Ф</w:t>
                            </w:r>
                            <w:r w:rsidR="005971BF">
                              <w:rPr>
                                <w:b/>
                                <w:bCs/>
                                <w:szCs w:val="28"/>
                              </w:rPr>
                              <w:t xml:space="preserve">едерального Собрания Российской </w:t>
                            </w:r>
                            <w:r w:rsidRPr="00C3248C">
                              <w:rPr>
                                <w:b/>
                                <w:bCs/>
                                <w:szCs w:val="28"/>
                              </w:rPr>
                              <w:t>Федерации девятого созыва</w:t>
                            </w:r>
                            <w:proofErr w:type="gramEnd"/>
                            <w:r w:rsidRPr="00C3248C">
                              <w:rPr>
                                <w:b/>
                                <w:bCs/>
                                <w:szCs w:val="28"/>
                              </w:rPr>
                              <w:t xml:space="preserve"> и совмещенных с ними выборах</w:t>
                            </w:r>
                            <w:r w:rsidR="005971BF">
                              <w:rPr>
                                <w:b/>
                                <w:bCs/>
                                <w:szCs w:val="28"/>
                              </w:rPr>
                              <w:t xml:space="preserve">, </w:t>
                            </w:r>
                            <w:r w:rsidRPr="00A51A63">
                              <w:rPr>
                                <w:b/>
                                <w:bCs/>
                                <w:szCs w:val="28"/>
                              </w:rPr>
                              <w:t>назначенных на 20 сентября 2026 года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 xml:space="preserve">, </w:t>
                            </w:r>
                            <w:r w:rsidR="005971BF">
                              <w:rPr>
                                <w:b/>
                                <w:bCs/>
                                <w:szCs w:val="28"/>
                              </w:rPr>
                              <w:t xml:space="preserve">путем их оповещения способом </w:t>
                            </w:r>
                            <w:r w:rsidRPr="00C3248C">
                              <w:rPr>
                                <w:b/>
                                <w:bCs/>
                                <w:szCs w:val="28"/>
                              </w:rPr>
                              <w:t>поквартирного (подомового) обхода</w:t>
                            </w:r>
                            <w:bookmarkEnd w:id="0"/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 xml:space="preserve"> на территории</w:t>
                            </w:r>
                            <w:r w:rsidR="005971BF">
                              <w:rPr>
                                <w:b/>
                                <w:bCs/>
                                <w:szCs w:val="28"/>
                              </w:rPr>
                              <w:t xml:space="preserve"> Верещагинского 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муниципального округа</w:t>
                            </w:r>
                            <w:bookmarkEnd w:id="1"/>
                            <w:bookmarkEnd w:id="2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85.6pt;margin-top:170.5pt;width:467.7pt;height:102.55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" filled="f" stroked="f">
                <v:textbox inset="0,0,0,0">
                  <w:txbxContent>
                    <w:p w14:paraId="6BBEA4FA" w14:textId="21C35351" w:rsidR="00B33253" w:rsidRPr="00B33253" w:rsidRDefault="00972FEF" w:rsidP="000B4D73">
                      <w:pPr>
                        <w:pStyle w:val="a3"/>
                        <w:spacing w:line="240" w:lineRule="auto"/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bookmarkStart w:id="4" w:name="_Hlk235439258"/>
                      <w:bookmarkStart w:id="5" w:name="_Hlk235439321"/>
                      <w:bookmarkStart w:id="6" w:name="_Hlk235439322"/>
                      <w:r w:rsidRPr="00C3248C">
                        <w:rPr>
                          <w:b/>
                          <w:bCs/>
                          <w:szCs w:val="28"/>
                        </w:rPr>
                        <w:t>О проведении адресного информирования избирателей</w:t>
                      </w:r>
                      <w:r w:rsidR="005971BF">
                        <w:rPr>
                          <w:b/>
                          <w:bCs/>
                          <w:szCs w:val="28"/>
                        </w:rPr>
                        <w:t xml:space="preserve"> </w:t>
                      </w:r>
                      <w:bookmarkStart w:id="7" w:name="_GoBack"/>
                      <w:bookmarkEnd w:id="7"/>
                      <w:r w:rsidR="005971BF">
                        <w:rPr>
                          <w:b/>
                          <w:bCs/>
                          <w:szCs w:val="28"/>
                        </w:rPr>
                        <w:t xml:space="preserve">на выборах </w:t>
                      </w:r>
                      <w:proofErr w:type="gramStart"/>
                      <w:r w:rsidRPr="00C3248C">
                        <w:rPr>
                          <w:b/>
                          <w:bCs/>
                          <w:szCs w:val="28"/>
                        </w:rPr>
                        <w:t>депутатов Государственной Думы Ф</w:t>
                      </w:r>
                      <w:r w:rsidR="005971BF">
                        <w:rPr>
                          <w:b/>
                          <w:bCs/>
                          <w:szCs w:val="28"/>
                        </w:rPr>
                        <w:t xml:space="preserve">едерального Собрания Российской </w:t>
                      </w:r>
                      <w:r w:rsidRPr="00C3248C">
                        <w:rPr>
                          <w:b/>
                          <w:bCs/>
                          <w:szCs w:val="28"/>
                        </w:rPr>
                        <w:t>Федерации девятого созыва</w:t>
                      </w:r>
                      <w:proofErr w:type="gramEnd"/>
                      <w:r w:rsidRPr="00C3248C">
                        <w:rPr>
                          <w:b/>
                          <w:bCs/>
                          <w:szCs w:val="28"/>
                        </w:rPr>
                        <w:t xml:space="preserve"> и совмещенных с ними выборах</w:t>
                      </w:r>
                      <w:r w:rsidR="005971BF">
                        <w:rPr>
                          <w:b/>
                          <w:bCs/>
                          <w:szCs w:val="28"/>
                        </w:rPr>
                        <w:t xml:space="preserve">, </w:t>
                      </w:r>
                      <w:r w:rsidRPr="00A51A63">
                        <w:rPr>
                          <w:b/>
                          <w:bCs/>
                          <w:szCs w:val="28"/>
                        </w:rPr>
                        <w:t>назначенных на 20 сентября 2026 года</w:t>
                      </w:r>
                      <w:r>
                        <w:rPr>
                          <w:b/>
                          <w:bCs/>
                          <w:szCs w:val="28"/>
                        </w:rPr>
                        <w:t xml:space="preserve">, </w:t>
                      </w:r>
                      <w:r w:rsidR="005971BF">
                        <w:rPr>
                          <w:b/>
                          <w:bCs/>
                          <w:szCs w:val="28"/>
                        </w:rPr>
                        <w:t xml:space="preserve">путем их оповещения способом </w:t>
                      </w:r>
                      <w:r w:rsidRPr="00C3248C">
                        <w:rPr>
                          <w:b/>
                          <w:bCs/>
                          <w:szCs w:val="28"/>
                        </w:rPr>
                        <w:t>поквартирного (подомового) обхода</w:t>
                      </w:r>
                      <w:bookmarkEnd w:id="4"/>
                      <w:r>
                        <w:rPr>
                          <w:b/>
                          <w:bCs/>
                          <w:szCs w:val="28"/>
                        </w:rPr>
                        <w:t xml:space="preserve"> на территории</w:t>
                      </w:r>
                      <w:r w:rsidR="005971BF">
                        <w:rPr>
                          <w:b/>
                          <w:bCs/>
                          <w:szCs w:val="28"/>
                        </w:rPr>
                        <w:t xml:space="preserve"> Верещагинского </w:t>
                      </w:r>
                      <w:r>
                        <w:rPr>
                          <w:b/>
                          <w:bCs/>
                          <w:szCs w:val="28"/>
                        </w:rPr>
                        <w:t>муниципального округа</w:t>
                      </w:r>
                      <w:bookmarkEnd w:id="5"/>
                      <w:bookmarkEnd w:id="6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477FF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CF93A36" wp14:editId="3EF28076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57653146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AA8656" w14:textId="16BB0F2C" w:rsidR="00E75F24" w:rsidRPr="00E2720E" w:rsidRDefault="005971BF" w:rsidP="00E75F24">
                            <w:pPr>
                              <w:pStyle w:val="a4"/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>10/03-5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27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" filled="f" stroked="f">
                <v:textbox inset="0,0,0,0">
                  <w:txbxContent>
                    <w:p w14:paraId="20AA8656" w14:textId="16BB0F2C" w:rsidR="00E75F24" w:rsidRPr="00E2720E" w:rsidRDefault="005971BF" w:rsidP="00E75F24">
                      <w:pPr>
                        <w:pStyle w:val="a4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10/03-5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477FF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CF93A36" wp14:editId="10BD922A">
                <wp:simplePos x="0" y="0"/>
                <wp:positionH relativeFrom="page">
                  <wp:posOffset>1440180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1024345056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5AEA5" w14:textId="77ABF3F9" w:rsidR="00975170" w:rsidRPr="00E2720E" w:rsidRDefault="005971BF" w:rsidP="00A67D26">
                            <w:pPr>
                              <w:pStyle w:val="a4"/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>24.07.2026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2" o:spid="_x0000_s1028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" filled="f" stroked="f">
                <v:textbox inset="0,0,0,0">
                  <w:txbxContent>
                    <w:p w14:paraId="27D5AEA5" w14:textId="77ABF3F9" w:rsidR="00975170" w:rsidRPr="00E2720E" w:rsidRDefault="005971BF" w:rsidP="00A67D26">
                      <w:pPr>
                        <w:pStyle w:val="a4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24.07.2026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480E0DA" w14:textId="49775951" w:rsidR="00EC6E46" w:rsidRDefault="00EC6E46" w:rsidP="00E2720E">
      <w:pPr>
        <w:pStyle w:val="a7"/>
        <w:spacing w:line="360" w:lineRule="auto"/>
        <w:ind w:firstLine="709"/>
      </w:pPr>
    </w:p>
    <w:p w14:paraId="3986DF20" w14:textId="77777777" w:rsidR="000B4D73" w:rsidRDefault="000B4D73" w:rsidP="005971BF">
      <w:pPr>
        <w:pStyle w:val="a7"/>
        <w:spacing w:line="360" w:lineRule="auto"/>
        <w:ind w:firstLine="709"/>
      </w:pPr>
    </w:p>
    <w:p w14:paraId="5B45FCB6" w14:textId="142E9C8F" w:rsidR="005971BF" w:rsidRDefault="005971BF" w:rsidP="005971BF">
      <w:pPr>
        <w:pStyle w:val="a7"/>
        <w:spacing w:line="360" w:lineRule="auto"/>
        <w:ind w:firstLine="709"/>
      </w:pPr>
      <w:proofErr w:type="gramStart"/>
      <w:r>
        <w:t>Руководствуясь статьями 30, 31, частью 1 статьи 59, частью 2 статьи 81  Федерального закона от 22 февраля 2014 года № 20-ФЗ «О выборах депутатов Государственной Думы Федерального Собрания Российской Федерации», пунктом 9 статьи 26, пунктом 6 статьи 27, пунктом 3 статьи 45, пунктом 2 статьи 64 Федерального закона от 12 июня 2002 года № 67-ФЗ «Об основных гарантиях избирательных прав и права</w:t>
      </w:r>
      <w:proofErr w:type="gramEnd"/>
      <w:r>
        <w:t xml:space="preserve"> </w:t>
      </w:r>
      <w:proofErr w:type="gramStart"/>
      <w:r>
        <w:t xml:space="preserve">на участие в референдуме граждан Российской Федерации», постановлением Избирательной комиссии Пермского края от 22 июля 2026 года № 129/03-4 «О проведении адресного информирования избирателей на выборах депутатов Государственной Думы Федерального Собрания Российской Федерации девятого созыва и совмещенных с ними выборах в единый день голосования путем их оповещения способом поквартирного (подомового) обхода» </w:t>
      </w:r>
      <w:proofErr w:type="gramEnd"/>
    </w:p>
    <w:p w14:paraId="26FCC12A" w14:textId="203361E0" w:rsidR="005971BF" w:rsidRDefault="005971BF" w:rsidP="005971BF">
      <w:pPr>
        <w:pStyle w:val="a7"/>
        <w:spacing w:before="240" w:after="240" w:line="240" w:lineRule="auto"/>
        <w:ind w:firstLine="709"/>
        <w:jc w:val="center"/>
      </w:pPr>
      <w:r>
        <w:t xml:space="preserve">Комиссия </w:t>
      </w:r>
      <w:proofErr w:type="gramStart"/>
      <w:r>
        <w:t>р</w:t>
      </w:r>
      <w:proofErr w:type="gramEnd"/>
      <w:r>
        <w:t xml:space="preserve"> е ш а е т:</w:t>
      </w:r>
    </w:p>
    <w:p w14:paraId="498B2314" w14:textId="1B3F6DA3" w:rsidR="005971BF" w:rsidRDefault="005971BF" w:rsidP="005971BF">
      <w:pPr>
        <w:pStyle w:val="a7"/>
        <w:spacing w:line="360" w:lineRule="auto"/>
        <w:ind w:firstLine="709"/>
      </w:pPr>
      <w:r>
        <w:t xml:space="preserve">1. </w:t>
      </w:r>
      <w:proofErr w:type="gramStart"/>
      <w:r>
        <w:t xml:space="preserve">Утвердить перечень участковых избирательных комиссий, которые будут осуществлять проведение адресного информирования избирателей на выборах депутатов Государственной Думы Федерального Собрания Российской Федерации девятого созыва и совмещенных с ними выборах, назначенных на 20 сентября 2026 года, путем их оповещения способом поквартирного (подомового) обхода с использованием специализированного цифрового сервиса (далее – проект «ИнформУИК»), а также численность членов участковых избирательных комиссий, участвующих в проекте </w:t>
      </w:r>
      <w:r>
        <w:lastRenderedPageBreak/>
        <w:t>«ИнформУИК</w:t>
      </w:r>
      <w:proofErr w:type="gramEnd"/>
      <w:r>
        <w:t>», на территории Верещагинского муниципального округа согласно приложению №1 к настоящему решению.</w:t>
      </w:r>
    </w:p>
    <w:p w14:paraId="79CD804B" w14:textId="03429694" w:rsidR="005971BF" w:rsidRDefault="005971BF" w:rsidP="005971BF">
      <w:pPr>
        <w:pStyle w:val="a7"/>
        <w:spacing w:line="360" w:lineRule="auto"/>
        <w:ind w:firstLine="709"/>
      </w:pPr>
      <w:r>
        <w:t>2. Определить из числа членов территориальной избирательной комиссии Верещагинского муниципального округа координаторов, ответственных за реализацию проекта «ИнформУИК» на территории Верещагинского муниципального округа согласно приложению №2 к настоящему решению.</w:t>
      </w:r>
    </w:p>
    <w:p w14:paraId="5BBFA8C4" w14:textId="77777777" w:rsidR="005971BF" w:rsidRDefault="005971BF" w:rsidP="005971BF">
      <w:pPr>
        <w:pStyle w:val="a7"/>
        <w:spacing w:line="360" w:lineRule="auto"/>
        <w:ind w:firstLine="709"/>
      </w:pPr>
      <w:r>
        <w:t>3. Утвердить график проведения очных инструктажей членов участковых избирательных комиссий, участвующих в проекте «ИнформУИК» согласно приложению №3 к настоящему решению.</w:t>
      </w:r>
    </w:p>
    <w:p w14:paraId="62BA5A37" w14:textId="6ED5A963" w:rsidR="005971BF" w:rsidRDefault="005971BF" w:rsidP="005971BF">
      <w:pPr>
        <w:pStyle w:val="a7"/>
        <w:spacing w:line="360" w:lineRule="auto"/>
        <w:ind w:firstLine="709"/>
      </w:pPr>
      <w:r>
        <w:t xml:space="preserve">4. </w:t>
      </w:r>
      <w:proofErr w:type="gramStart"/>
      <w:r>
        <w:t>Разместить</w:t>
      </w:r>
      <w:proofErr w:type="gramEnd"/>
      <w:r>
        <w:t xml:space="preserve"> настоящее решение на сайте территориальной избирательной комиссии Верещагинского муниципального округа в информационно-телекоммуникационной сети «Интернет».</w:t>
      </w:r>
    </w:p>
    <w:p w14:paraId="345D478B" w14:textId="2DDC436D" w:rsidR="005971BF" w:rsidRDefault="005971BF" w:rsidP="005971BF">
      <w:pPr>
        <w:pStyle w:val="a7"/>
        <w:spacing w:line="360" w:lineRule="auto"/>
        <w:ind w:firstLine="709"/>
      </w:pPr>
      <w:r>
        <w:t xml:space="preserve">  5. </w:t>
      </w:r>
      <w:proofErr w:type="gramStart"/>
      <w:r>
        <w:t>Контроль за</w:t>
      </w:r>
      <w:proofErr w:type="gramEnd"/>
      <w:r>
        <w:t xml:space="preserve"> исполнением настоящего решения возложить на председателя территориальной избирательной комиссии Верещагинского муниципального округа </w:t>
      </w:r>
      <w:proofErr w:type="spellStart"/>
      <w:r>
        <w:t>Бардасову</w:t>
      </w:r>
      <w:proofErr w:type="spellEnd"/>
      <w:r>
        <w:t xml:space="preserve"> С.Ю.</w:t>
      </w:r>
    </w:p>
    <w:p w14:paraId="07A247DF" w14:textId="77777777" w:rsidR="005971BF" w:rsidRDefault="005971BF" w:rsidP="00E2720E">
      <w:pPr>
        <w:pStyle w:val="a7"/>
        <w:spacing w:line="360" w:lineRule="auto"/>
        <w:ind w:firstLine="709"/>
      </w:pPr>
    </w:p>
    <w:p w14:paraId="798E7104" w14:textId="77777777" w:rsidR="005971BF" w:rsidRDefault="005971BF" w:rsidP="00E2720E">
      <w:pPr>
        <w:pStyle w:val="a7"/>
        <w:spacing w:line="360" w:lineRule="auto"/>
        <w:ind w:firstLine="709"/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783072" w14:paraId="7EA53346" w14:textId="77777777" w:rsidTr="002D3309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2E6815FF" w14:textId="77777777" w:rsidR="00783072" w:rsidRPr="00FD0E8F" w:rsidRDefault="00783072" w:rsidP="002D3309">
            <w:pPr>
              <w:pStyle w:val="a7"/>
              <w:spacing w:before="600" w:line="240" w:lineRule="auto"/>
              <w:ind w:firstLine="0"/>
            </w:pPr>
            <w:r>
              <w:t>Председатель</w:t>
            </w:r>
            <w:r w:rsidRPr="006C02F4">
              <w:t xml:space="preserve"> </w:t>
            </w:r>
            <w:r>
              <w:t>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6A20929B" w14:textId="202559F6" w:rsidR="00783072" w:rsidRDefault="00C005D3" w:rsidP="002D3309">
            <w:pPr>
              <w:pStyle w:val="a7"/>
              <w:spacing w:before="600" w:line="240" w:lineRule="auto"/>
              <w:ind w:firstLine="0"/>
              <w:jc w:val="right"/>
            </w:pPr>
            <w:r>
              <w:t>С.Ю. Бардасова</w:t>
            </w:r>
          </w:p>
        </w:tc>
      </w:tr>
      <w:tr w:rsidR="00783072" w14:paraId="1256DB87" w14:textId="77777777" w:rsidTr="002D3309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22AD0502" w14:textId="77777777" w:rsidR="00783072" w:rsidRDefault="00783072" w:rsidP="002D3309">
            <w:pPr>
              <w:pStyle w:val="a7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62A5EBE0" w14:textId="77777777" w:rsidR="00783072" w:rsidRDefault="00783072" w:rsidP="002D3309">
            <w:pPr>
              <w:pStyle w:val="a7"/>
              <w:spacing w:line="240" w:lineRule="auto"/>
              <w:ind w:firstLine="0"/>
              <w:jc w:val="right"/>
            </w:pPr>
          </w:p>
        </w:tc>
      </w:tr>
      <w:tr w:rsidR="00783072" w14:paraId="390B8584" w14:textId="77777777" w:rsidTr="002D3309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293073C8" w14:textId="77777777" w:rsidR="00783072" w:rsidRDefault="00783072" w:rsidP="002D3309">
            <w:pPr>
              <w:pStyle w:val="a7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42D679CD" w14:textId="76D143D3" w:rsidR="00783072" w:rsidRDefault="00C005D3" w:rsidP="002D3309">
            <w:pPr>
              <w:pStyle w:val="a7"/>
              <w:spacing w:line="240" w:lineRule="auto"/>
              <w:ind w:firstLine="0"/>
              <w:jc w:val="right"/>
            </w:pPr>
            <w:r>
              <w:t>А.А. Абдульминова</w:t>
            </w:r>
          </w:p>
        </w:tc>
      </w:tr>
    </w:tbl>
    <w:p w14:paraId="4DF9F376" w14:textId="053298D7" w:rsidR="00715C9F" w:rsidRDefault="00715C9F" w:rsidP="00715C9F">
      <w:pPr>
        <w:pStyle w:val="a7"/>
        <w:spacing w:line="240" w:lineRule="auto"/>
        <w:ind w:firstLine="0"/>
        <w:rPr>
          <w:sz w:val="20"/>
        </w:rPr>
      </w:pPr>
      <w:bookmarkStart w:id="3" w:name="_GoBack"/>
      <w:bookmarkEnd w:id="3"/>
    </w:p>
    <w:p w14:paraId="6DD00763" w14:textId="77777777" w:rsidR="005971BF" w:rsidRPr="007510B7" w:rsidRDefault="005971BF" w:rsidP="005971BF">
      <w:pPr>
        <w:autoSpaceDE w:val="0"/>
        <w:autoSpaceDN w:val="0"/>
        <w:adjustRightInd w:val="0"/>
        <w:ind w:left="11057"/>
        <w:outlineLvl w:val="0"/>
        <w:rPr>
          <w:sz w:val="24"/>
          <w:szCs w:val="24"/>
        </w:rPr>
      </w:pPr>
      <w:r>
        <w:rPr>
          <w:sz w:val="24"/>
          <w:szCs w:val="24"/>
        </w:rPr>
        <w:t>ил</w:t>
      </w:r>
    </w:p>
    <w:p w14:paraId="73B1B868" w14:textId="77777777" w:rsidR="00525A05" w:rsidRPr="00DF42F4" w:rsidRDefault="00525A05" w:rsidP="00715C9F">
      <w:pPr>
        <w:pStyle w:val="a7"/>
        <w:spacing w:line="240" w:lineRule="auto"/>
        <w:ind w:firstLine="0"/>
        <w:rPr>
          <w:sz w:val="20"/>
        </w:rPr>
      </w:pPr>
    </w:p>
    <w:sectPr w:rsidR="00525A05" w:rsidRPr="00DF42F4" w:rsidSect="00715C9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426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D3775DD" w14:textId="77777777" w:rsidR="00A30E18" w:rsidRDefault="00A30E18">
      <w:r>
        <w:separator/>
      </w:r>
    </w:p>
  </w:endnote>
  <w:endnote w:type="continuationSeparator" w:id="0">
    <w:p w14:paraId="61D87DCA" w14:textId="77777777" w:rsidR="00A30E18" w:rsidRDefault="00A30E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922649" w14:textId="77777777" w:rsidR="00975170" w:rsidRDefault="0097517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6AD3AC3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FAB636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30536EC" w14:textId="77777777" w:rsidR="00A30E18" w:rsidRDefault="00A30E18">
      <w:r>
        <w:separator/>
      </w:r>
    </w:p>
  </w:footnote>
  <w:footnote w:type="continuationSeparator" w:id="0">
    <w:p w14:paraId="1B71D8C4" w14:textId="77777777" w:rsidR="00A30E18" w:rsidRDefault="00A30E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6152A5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31AC7935" w14:textId="77777777" w:rsidR="00975170" w:rsidRDefault="0097517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4D1AC3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895994">
      <w:rPr>
        <w:noProof/>
      </w:rPr>
      <w:t>2</w:t>
    </w:r>
    <w:r>
      <w:fldChar w:fldCharType="end"/>
    </w:r>
  </w:p>
  <w:p w14:paraId="4908649C" w14:textId="77777777" w:rsidR="00975170" w:rsidRDefault="00975170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A337B6" w:rsidRPr="00592A53" w14:paraId="06D32497" w14:textId="77777777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1DA6107C" w14:textId="3FFF27E8"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4" w:name="_Hlk226469319"/>
        </w:p>
      </w:tc>
    </w:tr>
    <w:tr w:rsidR="00A337B6" w:rsidRPr="00592A53" w14:paraId="3076703F" w14:textId="77777777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14:paraId="58F599A4" w14:textId="77777777" w:rsidR="00783072" w:rsidRDefault="001B4E29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1B4E2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104FBA" w:rsidRPr="00104FBA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ВЕРЕЩАГИНСКОГО </w:t>
          </w:r>
          <w:r w:rsidRPr="001B4E2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МУНИЦИПАЛЬНОГО ОКРУГА</w:t>
          </w:r>
        </w:p>
        <w:p w14:paraId="74E5D702" w14:textId="4DD3FF4A" w:rsidR="00A337B6" w:rsidRPr="00CA5A0E" w:rsidRDefault="00513C2D" w:rsidP="00783072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C82390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14:paraId="31466586" w14:textId="77777777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657CCD89" w14:textId="4366BDF7"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7FE5EC5D" w14:textId="77777777"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32A9A5B2" w14:textId="1BAF9720"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14:paraId="621FA5CA" w14:textId="77777777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14:paraId="4E68A1AB" w14:textId="77777777"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F0EFB3C" w14:textId="4AC15B72" w:rsidR="00811B95" w:rsidRPr="00201E8F" w:rsidRDefault="00811B95" w:rsidP="002D277C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201E8F">
            <w:rPr>
              <w:rFonts w:ascii="Times New Roman" w:hAnsi="Times New Roman" w:cs="Times New Roman"/>
              <w:b/>
              <w:bCs/>
              <w:spacing w:val="20"/>
            </w:rPr>
            <w:t xml:space="preserve">г. </w:t>
          </w:r>
          <w:r w:rsidR="00465F72" w:rsidRPr="00465F72">
            <w:rPr>
              <w:rFonts w:ascii="Times New Roman" w:hAnsi="Times New Roman" w:cs="Times New Roman"/>
              <w:b/>
              <w:bCs/>
              <w:spacing w:val="20"/>
            </w:rPr>
            <w:t>Верещагино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CC8E5AC" w14:textId="77777777"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14:paraId="5D8F57A1" w14:textId="77777777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7FE3B478" w14:textId="422F2498"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4"/>
  </w:tbl>
  <w:p w14:paraId="62FCCB54" w14:textId="77777777" w:rsidR="00867F8C" w:rsidRPr="00296CAB" w:rsidRDefault="00867F8C" w:rsidP="00905991">
    <w:pPr>
      <w:pStyle w:val="a4"/>
      <w:rPr>
        <w:sz w:val="4"/>
        <w:szCs w:val="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46BF"/>
    <w:rsid w:val="00001A6C"/>
    <w:rsid w:val="000137D7"/>
    <w:rsid w:val="00034A8D"/>
    <w:rsid w:val="00035ABC"/>
    <w:rsid w:val="00040063"/>
    <w:rsid w:val="00085DCE"/>
    <w:rsid w:val="000B4D73"/>
    <w:rsid w:val="000D0D54"/>
    <w:rsid w:val="000F1485"/>
    <w:rsid w:val="00104FBA"/>
    <w:rsid w:val="001078BC"/>
    <w:rsid w:val="00115836"/>
    <w:rsid w:val="001243E3"/>
    <w:rsid w:val="00137969"/>
    <w:rsid w:val="00191482"/>
    <w:rsid w:val="001A00FC"/>
    <w:rsid w:val="001B15BE"/>
    <w:rsid w:val="001B407B"/>
    <w:rsid w:val="001B4E29"/>
    <w:rsid w:val="001C1318"/>
    <w:rsid w:val="00201E8F"/>
    <w:rsid w:val="00205244"/>
    <w:rsid w:val="00225905"/>
    <w:rsid w:val="00233652"/>
    <w:rsid w:val="00257A42"/>
    <w:rsid w:val="00264F65"/>
    <w:rsid w:val="00287533"/>
    <w:rsid w:val="00296CAB"/>
    <w:rsid w:val="002B21D1"/>
    <w:rsid w:val="002B3EE9"/>
    <w:rsid w:val="002C2A72"/>
    <w:rsid w:val="002D277C"/>
    <w:rsid w:val="002D4959"/>
    <w:rsid w:val="002D4960"/>
    <w:rsid w:val="002E2BDC"/>
    <w:rsid w:val="003012C6"/>
    <w:rsid w:val="00303229"/>
    <w:rsid w:val="00303589"/>
    <w:rsid w:val="0030402A"/>
    <w:rsid w:val="00331EFD"/>
    <w:rsid w:val="00357CAF"/>
    <w:rsid w:val="00365DAC"/>
    <w:rsid w:val="00371D99"/>
    <w:rsid w:val="00382607"/>
    <w:rsid w:val="00383862"/>
    <w:rsid w:val="00385F5E"/>
    <w:rsid w:val="003B5AAA"/>
    <w:rsid w:val="003C306A"/>
    <w:rsid w:val="003C51F7"/>
    <w:rsid w:val="003E7736"/>
    <w:rsid w:val="00412B26"/>
    <w:rsid w:val="00447D5C"/>
    <w:rsid w:val="00461A95"/>
    <w:rsid w:val="00462428"/>
    <w:rsid w:val="00465F72"/>
    <w:rsid w:val="00474EF2"/>
    <w:rsid w:val="004A1B98"/>
    <w:rsid w:val="004B052C"/>
    <w:rsid w:val="004B1FC7"/>
    <w:rsid w:val="004E2451"/>
    <w:rsid w:val="004F451C"/>
    <w:rsid w:val="00512D15"/>
    <w:rsid w:val="00513C2D"/>
    <w:rsid w:val="005160F3"/>
    <w:rsid w:val="005244D8"/>
    <w:rsid w:val="00524C40"/>
    <w:rsid w:val="00524D9F"/>
    <w:rsid w:val="00525A05"/>
    <w:rsid w:val="005276C9"/>
    <w:rsid w:val="00537868"/>
    <w:rsid w:val="00551323"/>
    <w:rsid w:val="005522B1"/>
    <w:rsid w:val="00556797"/>
    <w:rsid w:val="00592B00"/>
    <w:rsid w:val="005971BF"/>
    <w:rsid w:val="005A62A6"/>
    <w:rsid w:val="005D6348"/>
    <w:rsid w:val="00600F16"/>
    <w:rsid w:val="00602F07"/>
    <w:rsid w:val="006304A1"/>
    <w:rsid w:val="006541FD"/>
    <w:rsid w:val="006566AB"/>
    <w:rsid w:val="006917DF"/>
    <w:rsid w:val="006928A1"/>
    <w:rsid w:val="00695EF5"/>
    <w:rsid w:val="006A3F09"/>
    <w:rsid w:val="006A40BF"/>
    <w:rsid w:val="006A430D"/>
    <w:rsid w:val="006B3B7C"/>
    <w:rsid w:val="006B4EA4"/>
    <w:rsid w:val="006C02F4"/>
    <w:rsid w:val="006D3A39"/>
    <w:rsid w:val="00715C9F"/>
    <w:rsid w:val="00741EB1"/>
    <w:rsid w:val="00751328"/>
    <w:rsid w:val="00756AB6"/>
    <w:rsid w:val="00772DA0"/>
    <w:rsid w:val="00783072"/>
    <w:rsid w:val="007B6A45"/>
    <w:rsid w:val="007E4EC0"/>
    <w:rsid w:val="00811B95"/>
    <w:rsid w:val="00813760"/>
    <w:rsid w:val="0081478D"/>
    <w:rsid w:val="008338E7"/>
    <w:rsid w:val="00867F8C"/>
    <w:rsid w:val="00873008"/>
    <w:rsid w:val="008858AC"/>
    <w:rsid w:val="008907E9"/>
    <w:rsid w:val="00895994"/>
    <w:rsid w:val="008A4039"/>
    <w:rsid w:val="008B44FB"/>
    <w:rsid w:val="008B5678"/>
    <w:rsid w:val="008C35AF"/>
    <w:rsid w:val="008C5AD9"/>
    <w:rsid w:val="008F37B9"/>
    <w:rsid w:val="00902D5C"/>
    <w:rsid w:val="00905991"/>
    <w:rsid w:val="009213EB"/>
    <w:rsid w:val="0093411B"/>
    <w:rsid w:val="00972FEF"/>
    <w:rsid w:val="00975170"/>
    <w:rsid w:val="009E2B6B"/>
    <w:rsid w:val="009E37C7"/>
    <w:rsid w:val="00A17511"/>
    <w:rsid w:val="00A26040"/>
    <w:rsid w:val="00A30E18"/>
    <w:rsid w:val="00A320E6"/>
    <w:rsid w:val="00A337B6"/>
    <w:rsid w:val="00A45148"/>
    <w:rsid w:val="00A5243C"/>
    <w:rsid w:val="00A54F15"/>
    <w:rsid w:val="00A63BF1"/>
    <w:rsid w:val="00A649A1"/>
    <w:rsid w:val="00A67D26"/>
    <w:rsid w:val="00A73284"/>
    <w:rsid w:val="00A80A57"/>
    <w:rsid w:val="00A92A25"/>
    <w:rsid w:val="00A97B92"/>
    <w:rsid w:val="00AD3B0E"/>
    <w:rsid w:val="00B02235"/>
    <w:rsid w:val="00B100EF"/>
    <w:rsid w:val="00B1160A"/>
    <w:rsid w:val="00B11B42"/>
    <w:rsid w:val="00B1734A"/>
    <w:rsid w:val="00B17649"/>
    <w:rsid w:val="00B237E4"/>
    <w:rsid w:val="00B33253"/>
    <w:rsid w:val="00B36BA0"/>
    <w:rsid w:val="00B45B6A"/>
    <w:rsid w:val="00B46040"/>
    <w:rsid w:val="00B617B8"/>
    <w:rsid w:val="00B7195A"/>
    <w:rsid w:val="00B72D4A"/>
    <w:rsid w:val="00B77D71"/>
    <w:rsid w:val="00B866F4"/>
    <w:rsid w:val="00B871BB"/>
    <w:rsid w:val="00B90C37"/>
    <w:rsid w:val="00B9285C"/>
    <w:rsid w:val="00BA6E86"/>
    <w:rsid w:val="00BA7FB1"/>
    <w:rsid w:val="00BB38DD"/>
    <w:rsid w:val="00BC03E1"/>
    <w:rsid w:val="00BC66B0"/>
    <w:rsid w:val="00BC7D7A"/>
    <w:rsid w:val="00BF0468"/>
    <w:rsid w:val="00C005D3"/>
    <w:rsid w:val="00C17CFD"/>
    <w:rsid w:val="00C20323"/>
    <w:rsid w:val="00C33007"/>
    <w:rsid w:val="00C359CC"/>
    <w:rsid w:val="00C46980"/>
    <w:rsid w:val="00C477FF"/>
    <w:rsid w:val="00C60B0F"/>
    <w:rsid w:val="00C87DD5"/>
    <w:rsid w:val="00C9299B"/>
    <w:rsid w:val="00C96763"/>
    <w:rsid w:val="00CA5A0E"/>
    <w:rsid w:val="00CA6101"/>
    <w:rsid w:val="00CB10B7"/>
    <w:rsid w:val="00CC2B8D"/>
    <w:rsid w:val="00CC46BF"/>
    <w:rsid w:val="00CC4879"/>
    <w:rsid w:val="00CF1EBC"/>
    <w:rsid w:val="00D05B3A"/>
    <w:rsid w:val="00D277F2"/>
    <w:rsid w:val="00D50D5D"/>
    <w:rsid w:val="00D642F3"/>
    <w:rsid w:val="00D715AA"/>
    <w:rsid w:val="00D81BB7"/>
    <w:rsid w:val="00D83492"/>
    <w:rsid w:val="00D923FA"/>
    <w:rsid w:val="00DB235A"/>
    <w:rsid w:val="00DC6913"/>
    <w:rsid w:val="00DD43E0"/>
    <w:rsid w:val="00DE48F3"/>
    <w:rsid w:val="00DF27D0"/>
    <w:rsid w:val="00DF42F4"/>
    <w:rsid w:val="00DF5AD2"/>
    <w:rsid w:val="00E04155"/>
    <w:rsid w:val="00E10E03"/>
    <w:rsid w:val="00E11D12"/>
    <w:rsid w:val="00E14CCA"/>
    <w:rsid w:val="00E2366A"/>
    <w:rsid w:val="00E2720E"/>
    <w:rsid w:val="00E531F5"/>
    <w:rsid w:val="00E56B58"/>
    <w:rsid w:val="00E636DE"/>
    <w:rsid w:val="00E65F47"/>
    <w:rsid w:val="00E7098F"/>
    <w:rsid w:val="00E745D7"/>
    <w:rsid w:val="00E75F24"/>
    <w:rsid w:val="00E92E02"/>
    <w:rsid w:val="00E962E5"/>
    <w:rsid w:val="00EC22A9"/>
    <w:rsid w:val="00EC6E46"/>
    <w:rsid w:val="00ED46C9"/>
    <w:rsid w:val="00EF312D"/>
    <w:rsid w:val="00F1500B"/>
    <w:rsid w:val="00F23E87"/>
    <w:rsid w:val="00F30BDA"/>
    <w:rsid w:val="00F56E73"/>
    <w:rsid w:val="00F70748"/>
    <w:rsid w:val="00F827D8"/>
    <w:rsid w:val="00FA7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2BC32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2720E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2720E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Письмо_горизонтальное.dot</Template>
  <TotalTime>16</TotalTime>
  <Pages>2</Pages>
  <Words>348</Words>
  <Characters>1986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2330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Пользователь</cp:lastModifiedBy>
  <cp:revision>5</cp:revision>
  <cp:lastPrinted>2026-07-24T10:23:00Z</cp:lastPrinted>
  <dcterms:created xsi:type="dcterms:W3CDTF">2026-07-24T07:13:00Z</dcterms:created>
  <dcterms:modified xsi:type="dcterms:W3CDTF">2026-07-25T11:06:00Z</dcterms:modified>
</cp:coreProperties>
</file>