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1F9D6F6">
                <wp:simplePos x="0" y="0"/>
                <wp:positionH relativeFrom="page">
                  <wp:posOffset>1086928</wp:posOffset>
                </wp:positionH>
                <wp:positionV relativeFrom="page">
                  <wp:posOffset>2165229</wp:posOffset>
                </wp:positionV>
                <wp:extent cx="5939790" cy="690113"/>
                <wp:effectExtent l="0" t="0" r="3810" b="1524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901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70584C3D" w:rsidR="00B33253" w:rsidRPr="00A83B7D" w:rsidRDefault="00A83B7D" w:rsidP="00B93833">
                            <w:pPr>
                              <w:suppressAutoHyphens/>
                              <w:jc w:val="center"/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A83B7D">
                              <w:rPr>
                                <w:b/>
                                <w:szCs w:val="24"/>
                              </w:rPr>
                              <w:t>Об определении ответственн</w:t>
                            </w:r>
                            <w:r w:rsidR="00494956">
                              <w:rPr>
                                <w:b/>
                                <w:szCs w:val="24"/>
                              </w:rPr>
                              <w:t>ого</w:t>
                            </w:r>
                            <w:r w:rsidRPr="00A83B7D">
                              <w:rPr>
                                <w:b/>
                                <w:szCs w:val="24"/>
                              </w:rPr>
                              <w:t xml:space="preserve"> лиц</w:t>
                            </w:r>
                            <w:r w:rsidR="00494956">
                              <w:rPr>
                                <w:b/>
                                <w:szCs w:val="24"/>
                              </w:rPr>
                              <w:t>а</w:t>
                            </w:r>
                            <w:r w:rsidRPr="00A83B7D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494956">
                              <w:rPr>
                                <w:b/>
                                <w:szCs w:val="24"/>
                              </w:rPr>
                              <w:t xml:space="preserve">по контролю применения участковыми избирательными комиссиями средств </w:t>
                            </w:r>
                            <w:r w:rsidR="00494956" w:rsidRPr="00494956">
                              <w:rPr>
                                <w:b/>
                                <w:szCs w:val="24"/>
                              </w:rPr>
                              <w:t>видеорегистрации (</w:t>
                            </w:r>
                            <w:proofErr w:type="spellStart"/>
                            <w:r w:rsidR="00494956" w:rsidRPr="00494956">
                              <w:rPr>
                                <w:b/>
                                <w:szCs w:val="24"/>
                              </w:rPr>
                              <w:t>видеофиксации</w:t>
                            </w:r>
                            <w:proofErr w:type="spellEnd"/>
                            <w:r w:rsidR="00494956" w:rsidRPr="00494956">
                              <w:rPr>
                                <w:b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6pt;margin-top:170.5pt;width:467.7pt;height:54.3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" filled="f" stroked="f">
                <v:textbox inset="0,0,0,0">
                  <w:txbxContent>
                    <w:p w14:paraId="6BBEA4FA" w14:textId="70584C3D" w:rsidR="00B33253" w:rsidRPr="00A83B7D" w:rsidRDefault="00A83B7D" w:rsidP="00B93833">
                      <w:pPr>
                        <w:suppressAutoHyphens/>
                        <w:jc w:val="center"/>
                        <w:rPr>
                          <w:b/>
                          <w:sz w:val="32"/>
                          <w:szCs w:val="28"/>
                        </w:rPr>
                      </w:pPr>
                      <w:r w:rsidRPr="00A83B7D">
                        <w:rPr>
                          <w:b/>
                          <w:szCs w:val="24"/>
                        </w:rPr>
                        <w:t>Об определении ответственн</w:t>
                      </w:r>
                      <w:r w:rsidR="00494956">
                        <w:rPr>
                          <w:b/>
                          <w:szCs w:val="24"/>
                        </w:rPr>
                        <w:t>ого</w:t>
                      </w:r>
                      <w:r w:rsidRPr="00A83B7D">
                        <w:rPr>
                          <w:b/>
                          <w:szCs w:val="24"/>
                        </w:rPr>
                        <w:t xml:space="preserve"> лиц</w:t>
                      </w:r>
                      <w:r w:rsidR="00494956">
                        <w:rPr>
                          <w:b/>
                          <w:szCs w:val="24"/>
                        </w:rPr>
                        <w:t>а</w:t>
                      </w:r>
                      <w:r w:rsidRPr="00A83B7D">
                        <w:rPr>
                          <w:b/>
                          <w:szCs w:val="24"/>
                        </w:rPr>
                        <w:t xml:space="preserve"> </w:t>
                      </w:r>
                      <w:r w:rsidR="00494956">
                        <w:rPr>
                          <w:b/>
                          <w:szCs w:val="24"/>
                        </w:rPr>
                        <w:t xml:space="preserve">по контролю применения участковыми избирательными комиссиями средств </w:t>
                      </w:r>
                      <w:r w:rsidR="00494956" w:rsidRPr="00494956">
                        <w:rPr>
                          <w:b/>
                          <w:szCs w:val="24"/>
                        </w:rPr>
                        <w:t>видеорегистрации (</w:t>
                      </w:r>
                      <w:proofErr w:type="spellStart"/>
                      <w:r w:rsidR="00494956" w:rsidRPr="00494956">
                        <w:rPr>
                          <w:b/>
                          <w:szCs w:val="24"/>
                        </w:rPr>
                        <w:t>видеофиксации</w:t>
                      </w:r>
                      <w:proofErr w:type="spellEnd"/>
                      <w:r w:rsidR="00494956" w:rsidRPr="00494956">
                        <w:rPr>
                          <w:b/>
                          <w:szCs w:val="24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A5E19F5" w:rsidR="00E75F24" w:rsidRPr="00E2720E" w:rsidRDefault="00A83B7D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13/0</w:t>
                            </w:r>
                            <w:r w:rsidR="0015578A">
                              <w:rPr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A5E19F5" w:rsidR="00E75F24" w:rsidRPr="00E2720E" w:rsidRDefault="00A83B7D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13/0</w:t>
                      </w:r>
                      <w:r w:rsidR="0015578A">
                        <w:rPr>
                          <w:szCs w:val="24"/>
                        </w:rPr>
                        <w:t>3</w:t>
                      </w:r>
                      <w:r>
                        <w:rPr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64D6F70" w:rsidR="00975170" w:rsidRPr="00E2720E" w:rsidRDefault="00A83B7D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27.07.2026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164D6F70" w:rsidR="00975170" w:rsidRPr="00E2720E" w:rsidRDefault="00A83B7D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27.07.2026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8FDC74" w14:textId="481C418A" w:rsidR="00A83B7D" w:rsidRDefault="00A83B7D" w:rsidP="00494956">
      <w:pPr>
        <w:pStyle w:val="a7"/>
        <w:tabs>
          <w:tab w:val="left" w:pos="1134"/>
        </w:tabs>
        <w:spacing w:line="420" w:lineRule="exact"/>
        <w:ind w:firstLine="709"/>
      </w:pPr>
      <w:proofErr w:type="gramStart"/>
      <w:r w:rsidRPr="007E23AA">
        <w:t xml:space="preserve">В соответствии </w:t>
      </w:r>
      <w:r>
        <w:t xml:space="preserve">Порядком </w:t>
      </w:r>
      <w:r w:rsidR="00494956">
        <w:t>применения средств видеорегистрации (</w:t>
      </w:r>
      <w:proofErr w:type="spellStart"/>
      <w:r w:rsidR="00494956">
        <w:t>видеофиксации</w:t>
      </w:r>
      <w:proofErr w:type="spellEnd"/>
      <w:r w:rsidR="00494956">
        <w:t>) при проведении выборов депутатов Государственной Думы Федерального Собрания Российской Федерации девятого созыва и совмещенных с ними выборов, назначенных на 20 сентября 2026 года,</w:t>
      </w:r>
      <w:r>
        <w:t xml:space="preserve"> утвержденным</w:t>
      </w:r>
      <w:r w:rsidRPr="007E23AA">
        <w:t xml:space="preserve"> постановлением </w:t>
      </w:r>
      <w:r>
        <w:t>И</w:t>
      </w:r>
      <w:r w:rsidRPr="007E23AA">
        <w:t xml:space="preserve">збирательной комиссии </w:t>
      </w:r>
      <w:r>
        <w:t xml:space="preserve">Пермского края </w:t>
      </w:r>
      <w:r w:rsidRPr="007E23AA">
        <w:t xml:space="preserve">от </w:t>
      </w:r>
      <w:r>
        <w:t>14 июл</w:t>
      </w:r>
      <w:r w:rsidRPr="007E23AA">
        <w:t>я</w:t>
      </w:r>
      <w:r>
        <w:t xml:space="preserve"> 202</w:t>
      </w:r>
      <w:r w:rsidR="00494956">
        <w:t>6</w:t>
      </w:r>
      <w:r w:rsidRPr="0034424A">
        <w:t xml:space="preserve"> года №</w:t>
      </w:r>
      <w:r>
        <w:t> </w:t>
      </w:r>
      <w:r w:rsidR="00494956" w:rsidRPr="00494956">
        <w:t xml:space="preserve">124/03-4 </w:t>
      </w:r>
      <w:r>
        <w:t>«</w:t>
      </w:r>
      <w:r w:rsidR="00494956">
        <w:t>О применении средств видеорегистрации (</w:t>
      </w:r>
      <w:proofErr w:type="spellStart"/>
      <w:r w:rsidR="00494956">
        <w:t>видеофиксации</w:t>
      </w:r>
      <w:proofErr w:type="spellEnd"/>
      <w:r w:rsidR="00494956">
        <w:t>) при проведении выборов депутатов Государственной Думы Федерального Собрания Российской Федерации девятого созыва</w:t>
      </w:r>
      <w:proofErr w:type="gramEnd"/>
      <w:r w:rsidR="00494956">
        <w:t xml:space="preserve"> и совмещенных с ними выборов, назначенных на 20 сентября 2026 года</w:t>
      </w:r>
      <w:r w:rsidRPr="0034424A">
        <w:t>»</w:t>
      </w:r>
      <w:r w:rsidR="00494956">
        <w:t xml:space="preserve"> (далее - Порядок)</w:t>
      </w:r>
      <w:r w:rsidRPr="00213BBB">
        <w:t>,</w:t>
      </w:r>
    </w:p>
    <w:p w14:paraId="3DE83544" w14:textId="68F7B716" w:rsidR="00B93833" w:rsidRDefault="00B93833" w:rsidP="00B93833">
      <w:pPr>
        <w:pStyle w:val="a7"/>
        <w:spacing w:before="240" w:after="240" w:line="36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4BCAE729" w14:textId="4C44B0D0" w:rsidR="00494956" w:rsidRDefault="0015578A" w:rsidP="00494956">
      <w:pPr>
        <w:tabs>
          <w:tab w:val="left" w:pos="142"/>
          <w:tab w:val="left" w:pos="912"/>
        </w:tabs>
        <w:spacing w:line="360" w:lineRule="auto"/>
        <w:ind w:firstLine="709"/>
        <w:jc w:val="both"/>
      </w:pPr>
      <w:r>
        <w:rPr>
          <w:szCs w:val="28"/>
        </w:rPr>
        <w:t xml:space="preserve">1. </w:t>
      </w:r>
      <w:proofErr w:type="spellStart"/>
      <w:r w:rsidR="00BD7904">
        <w:rPr>
          <w:szCs w:val="28"/>
        </w:rPr>
        <w:t>Кокуйской</w:t>
      </w:r>
      <w:proofErr w:type="spellEnd"/>
      <w:r w:rsidR="00BD7904">
        <w:rPr>
          <w:szCs w:val="28"/>
        </w:rPr>
        <w:t xml:space="preserve"> Наталии Виссарионовне, </w:t>
      </w:r>
      <w:r w:rsidR="00494956">
        <w:rPr>
          <w:szCs w:val="28"/>
        </w:rPr>
        <w:t>члену территориальной избирательной комиссии Верещагинского муниципального округа</w:t>
      </w:r>
      <w:r w:rsidR="00BD7904">
        <w:rPr>
          <w:szCs w:val="28"/>
        </w:rPr>
        <w:t>,</w:t>
      </w:r>
      <w:r w:rsidR="00494956">
        <w:rPr>
          <w:szCs w:val="28"/>
        </w:rPr>
        <w:t xml:space="preserve"> обеспечить </w:t>
      </w:r>
      <w:proofErr w:type="gramStart"/>
      <w:r w:rsidR="00494956">
        <w:rPr>
          <w:szCs w:val="28"/>
        </w:rPr>
        <w:t>контроль</w:t>
      </w:r>
      <w:r>
        <w:rPr>
          <w:szCs w:val="28"/>
        </w:rPr>
        <w:t xml:space="preserve"> </w:t>
      </w:r>
      <w:r w:rsidR="00494956" w:rsidRPr="00286599">
        <w:t>за</w:t>
      </w:r>
      <w:proofErr w:type="gramEnd"/>
      <w:r w:rsidR="00494956" w:rsidRPr="00286599">
        <w:t xml:space="preserve"> исполнением участковыми избирательными комиссиями требований Порядка, принятием участковыми избирательными комиссиями решений о назначении из числа членов соответствующих комиссий, ответственных лиц за работу со средствами видеорегистрации (</w:t>
      </w:r>
      <w:proofErr w:type="spellStart"/>
      <w:r w:rsidR="00494956" w:rsidRPr="00286599">
        <w:t>видеофиксации</w:t>
      </w:r>
      <w:proofErr w:type="spellEnd"/>
      <w:r w:rsidR="00494956" w:rsidRPr="00286599">
        <w:t>), а также соблюдением установленных Порядком зон вид</w:t>
      </w:r>
      <w:r w:rsidR="00494956">
        <w:t>имости средств видеорегистрации (</w:t>
      </w:r>
      <w:proofErr w:type="spellStart"/>
      <w:r w:rsidR="00494956">
        <w:t>видеофиксации</w:t>
      </w:r>
      <w:proofErr w:type="spellEnd"/>
      <w:r w:rsidR="00494956">
        <w:t xml:space="preserve">) </w:t>
      </w:r>
      <w:r w:rsidR="00494956" w:rsidRPr="00286599">
        <w:t xml:space="preserve">в </w:t>
      </w:r>
      <w:r w:rsidR="00494956">
        <w:t xml:space="preserve">помещениях </w:t>
      </w:r>
      <w:r w:rsidR="00494956" w:rsidRPr="00286599">
        <w:t>для голосования участковых избирательных комиссий</w:t>
      </w:r>
    </w:p>
    <w:p w14:paraId="1001670D" w14:textId="53A76605" w:rsidR="0015578A" w:rsidRDefault="0015578A" w:rsidP="00494956">
      <w:pPr>
        <w:tabs>
          <w:tab w:val="left" w:pos="142"/>
          <w:tab w:val="left" w:pos="912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2775AF">
        <w:rPr>
          <w:szCs w:val="28"/>
        </w:rPr>
        <w:t>Уча</w:t>
      </w:r>
      <w:r>
        <w:rPr>
          <w:szCs w:val="28"/>
        </w:rPr>
        <w:t>стковым избирательным комиссиям н</w:t>
      </w:r>
      <w:r w:rsidRPr="002775AF">
        <w:rPr>
          <w:szCs w:val="28"/>
        </w:rPr>
        <w:t xml:space="preserve">азначить </w:t>
      </w:r>
      <w:r w:rsidR="00494956" w:rsidRPr="00494956">
        <w:rPr>
          <w:szCs w:val="28"/>
        </w:rPr>
        <w:t xml:space="preserve">не менее двух членов УИК с правом решающего голоса </w:t>
      </w:r>
      <w:r w:rsidRPr="007146D4">
        <w:rPr>
          <w:szCs w:val="28"/>
        </w:rPr>
        <w:t xml:space="preserve">ответственных </w:t>
      </w:r>
      <w:r w:rsidRPr="002775AF">
        <w:rPr>
          <w:szCs w:val="28"/>
        </w:rPr>
        <w:t xml:space="preserve">за работу со средствами </w:t>
      </w:r>
      <w:r w:rsidRPr="0015578A">
        <w:rPr>
          <w:szCs w:val="28"/>
        </w:rPr>
        <w:t>видеорегистрации (</w:t>
      </w:r>
      <w:proofErr w:type="spellStart"/>
      <w:r w:rsidRPr="0015578A">
        <w:rPr>
          <w:szCs w:val="28"/>
        </w:rPr>
        <w:t>видеофиксации</w:t>
      </w:r>
      <w:proofErr w:type="spellEnd"/>
      <w:r w:rsidR="00494956">
        <w:rPr>
          <w:szCs w:val="28"/>
        </w:rPr>
        <w:t>)</w:t>
      </w:r>
      <w:r>
        <w:rPr>
          <w:szCs w:val="28"/>
        </w:rPr>
        <w:t>.</w:t>
      </w:r>
    </w:p>
    <w:p w14:paraId="20DB1C4A" w14:textId="3208A4AD" w:rsidR="0015578A" w:rsidRDefault="0015578A" w:rsidP="0015578A">
      <w:pPr>
        <w:tabs>
          <w:tab w:val="left" w:pos="142"/>
          <w:tab w:val="left" w:pos="709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7D1E4B">
        <w:rPr>
          <w:szCs w:val="28"/>
        </w:rPr>
        <w:t xml:space="preserve">. Направить </w:t>
      </w:r>
      <w:r w:rsidR="00785078">
        <w:rPr>
          <w:szCs w:val="28"/>
        </w:rPr>
        <w:t xml:space="preserve">копию настоящего </w:t>
      </w:r>
      <w:r w:rsidRPr="007D1E4B">
        <w:rPr>
          <w:szCs w:val="28"/>
        </w:rPr>
        <w:t>решени</w:t>
      </w:r>
      <w:r w:rsidR="00785078">
        <w:rPr>
          <w:szCs w:val="28"/>
        </w:rPr>
        <w:t xml:space="preserve">я </w:t>
      </w:r>
      <w:bookmarkStart w:id="0" w:name="_GoBack"/>
      <w:bookmarkEnd w:id="0"/>
      <w:r w:rsidRPr="007D1E4B">
        <w:rPr>
          <w:szCs w:val="28"/>
        </w:rPr>
        <w:t>в участковые избирательные комиссии избирательных участков №№ 0601-0635.</w:t>
      </w:r>
    </w:p>
    <w:p w14:paraId="10D91010" w14:textId="77777777" w:rsidR="0015578A" w:rsidRDefault="0015578A" w:rsidP="0015578A">
      <w:pPr>
        <w:tabs>
          <w:tab w:val="left" w:pos="142"/>
          <w:tab w:val="left" w:pos="709"/>
        </w:tabs>
        <w:spacing w:line="360" w:lineRule="auto"/>
        <w:ind w:firstLine="709"/>
        <w:jc w:val="both"/>
      </w:pPr>
      <w:r>
        <w:t xml:space="preserve">4. 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7249ECBB" w14:textId="77777777" w:rsidR="0015578A" w:rsidRDefault="0015578A" w:rsidP="0015578A">
      <w:pPr>
        <w:pStyle w:val="a7"/>
        <w:spacing w:line="360" w:lineRule="auto"/>
        <w:ind w:firstLine="709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решения возложить на председателя территориальной избирательной комиссии Верещагинского муниципального округа </w:t>
      </w:r>
      <w:proofErr w:type="spellStart"/>
      <w:r>
        <w:t>Бардасову</w:t>
      </w:r>
      <w:proofErr w:type="spellEnd"/>
      <w:r>
        <w:t xml:space="preserve"> С.Ю.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0D419AF5" w:rsidR="00715C9F" w:rsidRDefault="00715C9F" w:rsidP="00715C9F">
      <w:pPr>
        <w:pStyle w:val="a7"/>
        <w:spacing w:line="240" w:lineRule="auto"/>
        <w:ind w:firstLine="0"/>
        <w:rPr>
          <w:sz w:val="20"/>
        </w:rPr>
      </w:pPr>
    </w:p>
    <w:sectPr w:rsidR="00715C9F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073777" w14:textId="77777777" w:rsidR="00116A6F" w:rsidRDefault="00116A6F">
      <w:r>
        <w:separator/>
      </w:r>
    </w:p>
  </w:endnote>
  <w:endnote w:type="continuationSeparator" w:id="0">
    <w:p w14:paraId="6D896A5D" w14:textId="77777777" w:rsidR="00116A6F" w:rsidRDefault="00116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2F7869" w14:textId="77777777" w:rsidR="00116A6F" w:rsidRDefault="00116A6F">
      <w:r>
        <w:separator/>
      </w:r>
    </w:p>
  </w:footnote>
  <w:footnote w:type="continuationSeparator" w:id="0">
    <w:p w14:paraId="18E24590" w14:textId="77777777" w:rsidR="00116A6F" w:rsidRDefault="00116A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85078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4FBA"/>
    <w:rsid w:val="001078BC"/>
    <w:rsid w:val="00115836"/>
    <w:rsid w:val="00116A6F"/>
    <w:rsid w:val="001243E3"/>
    <w:rsid w:val="00133AC9"/>
    <w:rsid w:val="00137969"/>
    <w:rsid w:val="0015578A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4956"/>
    <w:rsid w:val="0049623F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85078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B7D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D7904"/>
    <w:rsid w:val="00BF0468"/>
    <w:rsid w:val="00C005D3"/>
    <w:rsid w:val="00C17CFD"/>
    <w:rsid w:val="00C20323"/>
    <w:rsid w:val="00C33007"/>
    <w:rsid w:val="00C359CC"/>
    <w:rsid w:val="00C46980"/>
    <w:rsid w:val="00C477FF"/>
    <w:rsid w:val="00C55CDE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50D5D"/>
    <w:rsid w:val="00D568BE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37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5</cp:revision>
  <cp:lastPrinted>2026-07-27T14:14:00Z</cp:lastPrinted>
  <dcterms:created xsi:type="dcterms:W3CDTF">2026-07-27T07:30:00Z</dcterms:created>
  <dcterms:modified xsi:type="dcterms:W3CDTF">2026-07-28T11:20:00Z</dcterms:modified>
</cp:coreProperties>
</file>