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93710F" w14:textId="487D79FC" w:rsidR="00A5243C" w:rsidRPr="00462428" w:rsidRDefault="00E2720E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2210E83D">
                <wp:simplePos x="0" y="0"/>
                <wp:positionH relativeFrom="page">
                  <wp:posOffset>1082694</wp:posOffset>
                </wp:positionH>
                <wp:positionV relativeFrom="page">
                  <wp:posOffset>2165390</wp:posOffset>
                </wp:positionV>
                <wp:extent cx="5939790" cy="656348"/>
                <wp:effectExtent l="0" t="0" r="3810" b="10795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563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15C480EE" w:rsidR="00B33253" w:rsidRPr="00C626AA" w:rsidRDefault="00C626AA" w:rsidP="00C626AA">
                            <w:pPr>
                              <w:pStyle w:val="a4"/>
                              <w:rPr>
                                <w:b/>
                                <w:szCs w:val="24"/>
                              </w:rPr>
                            </w:pPr>
                            <w:r w:rsidRPr="00C626AA">
                              <w:rPr>
                                <w:b/>
                                <w:szCs w:val="24"/>
                              </w:rPr>
                              <w:t>О досрочном прекращении полномочий члена участковой избирательной комиссии  с правом решающего голоса избирательного участка № 06</w:t>
                            </w:r>
                            <w:r>
                              <w:rPr>
                                <w:b/>
                                <w:szCs w:val="24"/>
                              </w:rPr>
                              <w:t>06</w:t>
                            </w:r>
                            <w:r w:rsidRPr="00C626AA">
                              <w:rPr>
                                <w:b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Cs w:val="24"/>
                              </w:rPr>
                              <w:t>Кирнина</w:t>
                            </w:r>
                            <w:proofErr w:type="spellEnd"/>
                            <w:r>
                              <w:rPr>
                                <w:b/>
                                <w:szCs w:val="24"/>
                              </w:rPr>
                              <w:t xml:space="preserve"> Руслана Николаевича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25pt;margin-top:170.5pt;width:467.7pt;height:51.7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" filled="f" stroked="f">
                <v:textbox inset="0,0,0,0">
                  <w:txbxContent>
                    <w:p w14:paraId="6BBEA4FA" w14:textId="15C480EE" w:rsidR="00B33253" w:rsidRPr="00C626AA" w:rsidRDefault="00C626AA" w:rsidP="00C626AA">
                      <w:pPr>
                        <w:pStyle w:val="a4"/>
                        <w:rPr>
                          <w:b/>
                          <w:szCs w:val="24"/>
                        </w:rPr>
                      </w:pPr>
                      <w:r w:rsidRPr="00C626AA">
                        <w:rPr>
                          <w:b/>
                          <w:szCs w:val="24"/>
                        </w:rPr>
                        <w:t>О досрочном прекращении полномочий члена участковой избирательной комиссии  с правом решающего голоса избирательного участка № 06</w:t>
                      </w:r>
                      <w:r>
                        <w:rPr>
                          <w:b/>
                          <w:szCs w:val="24"/>
                        </w:rPr>
                        <w:t>06</w:t>
                      </w:r>
                      <w:r w:rsidRPr="00C626AA">
                        <w:rPr>
                          <w:b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Cs w:val="24"/>
                        </w:rPr>
                        <w:t>Кирнина</w:t>
                      </w:r>
                      <w:proofErr w:type="spellEnd"/>
                      <w:r>
                        <w:rPr>
                          <w:b/>
                          <w:szCs w:val="24"/>
                        </w:rPr>
                        <w:t xml:space="preserve"> Руслана Николаевича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3EF28076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6A1D19AE" w:rsidR="00E75F24" w:rsidRPr="00E2720E" w:rsidRDefault="00C626AA" w:rsidP="00E75F24">
                            <w:pPr>
                              <w:pStyle w:val="a4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13/0</w:t>
                            </w:r>
                            <w:r w:rsidR="00B24153">
                              <w:rPr>
                                <w:szCs w:val="24"/>
                              </w:rPr>
                              <w:t>4</w:t>
                            </w:r>
                            <w:r>
                              <w:rPr>
                                <w:szCs w:val="24"/>
                              </w:rPr>
                              <w:t>-</w:t>
                            </w:r>
                            <w:r w:rsidR="00AE5182">
                              <w:rPr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7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C92Khb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6A1D19AE" w:rsidR="00E75F24" w:rsidRPr="00E2720E" w:rsidRDefault="00C626AA" w:rsidP="00E75F24">
                      <w:pPr>
                        <w:pStyle w:val="a4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13/0</w:t>
                      </w:r>
                      <w:r w:rsidR="00B24153">
                        <w:rPr>
                          <w:szCs w:val="24"/>
                        </w:rPr>
                        <w:t>4</w:t>
                      </w:r>
                      <w:bookmarkStart w:id="1" w:name="_GoBack"/>
                      <w:bookmarkEnd w:id="1"/>
                      <w:r>
                        <w:rPr>
                          <w:szCs w:val="24"/>
                        </w:rPr>
                        <w:t>-</w:t>
                      </w:r>
                      <w:r w:rsidR="00AE5182">
                        <w:rPr>
                          <w:szCs w:val="24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10BD922A">
                <wp:simplePos x="0" y="0"/>
                <wp:positionH relativeFrom="page">
                  <wp:posOffset>1440180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7536D5BF" w:rsidR="00975170" w:rsidRPr="00E2720E" w:rsidRDefault="00C626AA" w:rsidP="00A67D26">
                            <w:pPr>
                              <w:pStyle w:val="a4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27.07.2026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8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" filled="f" stroked="f">
                <v:textbox inset="0,0,0,0">
                  <w:txbxContent>
                    <w:p w14:paraId="27D5AEA5" w14:textId="7536D5BF" w:rsidR="00975170" w:rsidRPr="00E2720E" w:rsidRDefault="00C626AA" w:rsidP="00A67D26">
                      <w:pPr>
                        <w:pStyle w:val="a4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27.07.2026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7CAE57F" w14:textId="23F1FED3" w:rsidR="00C626AA" w:rsidRDefault="00C626AA" w:rsidP="00C626AA">
      <w:pPr>
        <w:pStyle w:val="a7"/>
        <w:tabs>
          <w:tab w:val="left" w:pos="4569"/>
        </w:tabs>
        <w:spacing w:line="360" w:lineRule="auto"/>
        <w:ind w:firstLine="709"/>
        <w:rPr>
          <w:bCs/>
        </w:rPr>
      </w:pPr>
      <w:proofErr w:type="gramStart"/>
      <w:r w:rsidRPr="00380B7B">
        <w:rPr>
          <w:bCs/>
        </w:rPr>
        <w:t xml:space="preserve">Рассмотрев письменное заявление </w:t>
      </w:r>
      <w:r w:rsidRPr="000A3FEF">
        <w:rPr>
          <w:bCs/>
        </w:rPr>
        <w:t>члена</w:t>
      </w:r>
      <w:r w:rsidRPr="00380B7B">
        <w:rPr>
          <w:bCs/>
        </w:rPr>
        <w:t xml:space="preserve"> участковой избирательной комиссии №</w:t>
      </w:r>
      <w:r>
        <w:rPr>
          <w:bCs/>
        </w:rPr>
        <w:t> </w:t>
      </w:r>
      <w:r w:rsidRPr="00380B7B">
        <w:rPr>
          <w:bCs/>
        </w:rPr>
        <w:t>06</w:t>
      </w:r>
      <w:r>
        <w:rPr>
          <w:bCs/>
        </w:rPr>
        <w:t>06</w:t>
      </w:r>
      <w:r w:rsidRPr="00380B7B">
        <w:rPr>
          <w:bCs/>
        </w:rPr>
        <w:t xml:space="preserve"> </w:t>
      </w:r>
      <w:proofErr w:type="spellStart"/>
      <w:r>
        <w:t>Кирнина</w:t>
      </w:r>
      <w:proofErr w:type="spellEnd"/>
      <w:r>
        <w:t xml:space="preserve"> Руслана Николаевича</w:t>
      </w:r>
      <w:r w:rsidRPr="00BF7FF5">
        <w:rPr>
          <w:bCs/>
        </w:rPr>
        <w:t>, о сложении</w:t>
      </w:r>
      <w:r w:rsidRPr="00380B7B">
        <w:rPr>
          <w:bCs/>
        </w:rPr>
        <w:t xml:space="preserve"> полномочий члена участковой избирательной комиссии избирательного участка №</w:t>
      </w:r>
      <w:r>
        <w:rPr>
          <w:bCs/>
        </w:rPr>
        <w:t> </w:t>
      </w:r>
      <w:r w:rsidRPr="00380B7B">
        <w:rPr>
          <w:bCs/>
        </w:rPr>
        <w:t>06</w:t>
      </w:r>
      <w:r>
        <w:rPr>
          <w:bCs/>
        </w:rPr>
        <w:t>06</w:t>
      </w:r>
      <w:r w:rsidRPr="00380B7B">
        <w:rPr>
          <w:bCs/>
        </w:rPr>
        <w:t>, руководствуясь подпунктом</w:t>
      </w:r>
      <w:r>
        <w:rPr>
          <w:bCs/>
        </w:rPr>
        <w:t xml:space="preserve"> «а» </w:t>
      </w:r>
      <w:r w:rsidRPr="00380B7B">
        <w:rPr>
          <w:bCs/>
        </w:rPr>
        <w:t>пункта</w:t>
      </w:r>
      <w:r>
        <w:rPr>
          <w:bCs/>
        </w:rPr>
        <w:t> </w:t>
      </w:r>
      <w:r w:rsidRPr="00380B7B">
        <w:rPr>
          <w:bCs/>
        </w:rPr>
        <w:t>6 статьи</w:t>
      </w:r>
      <w:r>
        <w:rPr>
          <w:bCs/>
        </w:rPr>
        <w:t> </w:t>
      </w:r>
      <w:r w:rsidRPr="00380B7B">
        <w:rPr>
          <w:bCs/>
        </w:rPr>
        <w:t>29 Федерального закона от 12.06.2002 №</w:t>
      </w:r>
      <w:r>
        <w:rPr>
          <w:bCs/>
        </w:rPr>
        <w:t> </w:t>
      </w:r>
      <w:r w:rsidRPr="00380B7B">
        <w:rPr>
          <w:bCs/>
        </w:rPr>
        <w:t xml:space="preserve">67-ФЗ «Об основных гарантиях избирательных прав и права на участие в референдуме граждан Российской Федерации», </w:t>
      </w:r>
      <w:r w:rsidRPr="00F635B2">
        <w:rPr>
          <w:bCs/>
        </w:rPr>
        <w:t>подпунктом</w:t>
      </w:r>
      <w:r>
        <w:rPr>
          <w:bCs/>
        </w:rPr>
        <w:t> </w:t>
      </w:r>
      <w:r w:rsidRPr="00F635B2">
        <w:rPr>
          <w:bCs/>
        </w:rPr>
        <w:t>«е» пункта 1 статьи 11 Закона Пермского края от 20.02.2007 № 4-ПК «О</w:t>
      </w:r>
      <w:proofErr w:type="gramEnd"/>
      <w:r w:rsidRPr="00F635B2">
        <w:rPr>
          <w:bCs/>
        </w:rPr>
        <w:t xml:space="preserve"> территориальных избирательных </w:t>
      </w:r>
      <w:proofErr w:type="gramStart"/>
      <w:r w:rsidRPr="00F635B2">
        <w:rPr>
          <w:bCs/>
        </w:rPr>
        <w:t>комиссиях</w:t>
      </w:r>
      <w:proofErr w:type="gramEnd"/>
      <w:r w:rsidRPr="00F635B2">
        <w:rPr>
          <w:bCs/>
        </w:rPr>
        <w:t xml:space="preserve"> Пермского края»,</w:t>
      </w:r>
      <w:r w:rsidRPr="00380B7B">
        <w:rPr>
          <w:bCs/>
        </w:rPr>
        <w:t xml:space="preserve"> </w:t>
      </w:r>
    </w:p>
    <w:p w14:paraId="3DE83544" w14:textId="68F7B716" w:rsidR="00B93833" w:rsidRDefault="00B93833" w:rsidP="00C626AA">
      <w:pPr>
        <w:pStyle w:val="a7"/>
        <w:spacing w:before="240" w:after="240" w:line="240" w:lineRule="auto"/>
        <w:ind w:firstLine="709"/>
        <w:jc w:val="center"/>
      </w:pPr>
      <w:r>
        <w:t>Комисси</w:t>
      </w:r>
      <w:bookmarkStart w:id="0" w:name="_GoBack"/>
      <w:bookmarkEnd w:id="0"/>
      <w:r>
        <w:t xml:space="preserve">я  </w:t>
      </w:r>
      <w:proofErr w:type="gramStart"/>
      <w:r>
        <w:t>р</w:t>
      </w:r>
      <w:proofErr w:type="gramEnd"/>
      <w:r>
        <w:t xml:space="preserve"> е ш а е т:</w:t>
      </w:r>
    </w:p>
    <w:p w14:paraId="7E1A680F" w14:textId="294355A6" w:rsidR="00C626AA" w:rsidRDefault="00C626AA" w:rsidP="00C626AA">
      <w:pPr>
        <w:pStyle w:val="a7"/>
        <w:spacing w:line="360" w:lineRule="auto"/>
      </w:pPr>
      <w:r>
        <w:t xml:space="preserve">1. Прекратить досрочно полномочия члена участковой избирательной комиссии с правом решающего голоса избирательного участка № 0606 </w:t>
      </w:r>
      <w:proofErr w:type="spellStart"/>
      <w:r>
        <w:t>Кирнина</w:t>
      </w:r>
      <w:proofErr w:type="spellEnd"/>
      <w:r>
        <w:t xml:space="preserve"> Руслана Николаевича, </w:t>
      </w:r>
      <w:r w:rsidR="005B0FAC">
        <w:t xml:space="preserve">2005 года рождения, </w:t>
      </w:r>
      <w:r>
        <w:t>предложенного в состав комиссии собранием избирателей по месту жительства.</w:t>
      </w:r>
    </w:p>
    <w:p w14:paraId="5616F691" w14:textId="3213F2DB" w:rsidR="00C626AA" w:rsidRDefault="00C626AA" w:rsidP="00C626AA">
      <w:pPr>
        <w:pStyle w:val="a7"/>
        <w:spacing w:line="360" w:lineRule="auto"/>
      </w:pPr>
      <w:r>
        <w:t>2. Довести настоящее решение до сведения участковой избирательной комиссии избирательного участка № 0606.</w:t>
      </w:r>
    </w:p>
    <w:p w14:paraId="49FE00E7" w14:textId="77777777" w:rsidR="00C626AA" w:rsidRDefault="00C626AA" w:rsidP="00C626AA">
      <w:pPr>
        <w:pStyle w:val="a7"/>
        <w:spacing w:line="360" w:lineRule="auto"/>
      </w:pPr>
      <w:r>
        <w:t>3. </w:t>
      </w:r>
      <w:proofErr w:type="gramStart"/>
      <w:r>
        <w:t>Разместить</w:t>
      </w:r>
      <w:proofErr w:type="gramEnd"/>
      <w:r>
        <w:t xml:space="preserve">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14:paraId="29801B31" w14:textId="435E3821" w:rsidR="00C626AA" w:rsidRDefault="00C626AA" w:rsidP="00C626AA">
      <w:pPr>
        <w:pStyle w:val="a7"/>
        <w:spacing w:line="360" w:lineRule="auto"/>
      </w:pPr>
      <w:r>
        <w:br w:type="column"/>
      </w:r>
      <w:r>
        <w:lastRenderedPageBreak/>
        <w:t>4. </w:t>
      </w:r>
      <w:proofErr w:type="gramStart"/>
      <w:r>
        <w:t>Контроль за</w:t>
      </w:r>
      <w:proofErr w:type="gramEnd"/>
      <w:r>
        <w:t xml:space="preserve"> исполнением решения возложить на секретаря территориальной избирательной комиссии Верещагинского муниципального округа Абдульминову А.А.</w:t>
      </w:r>
    </w:p>
    <w:p w14:paraId="692F5126" w14:textId="77777777" w:rsidR="00B93833" w:rsidRDefault="00B93833" w:rsidP="00E2720E">
      <w:pPr>
        <w:pStyle w:val="a7"/>
        <w:spacing w:line="360" w:lineRule="auto"/>
        <w:ind w:firstLine="709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783072" w14:paraId="7EA53346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E6815FF" w14:textId="77777777" w:rsidR="00783072" w:rsidRPr="00FD0E8F" w:rsidRDefault="00783072" w:rsidP="002D3309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A20929B" w14:textId="202559F6" w:rsidR="00783072" w:rsidRDefault="00C005D3" w:rsidP="002D3309">
            <w:pPr>
              <w:pStyle w:val="a7"/>
              <w:spacing w:before="600" w:line="240" w:lineRule="auto"/>
              <w:ind w:firstLine="0"/>
              <w:jc w:val="right"/>
            </w:pPr>
            <w:r>
              <w:t>С.Ю. Бардасова</w:t>
            </w:r>
          </w:p>
        </w:tc>
      </w:tr>
      <w:tr w:rsidR="00783072" w14:paraId="1256DB87" w14:textId="77777777" w:rsidTr="002D3309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2AD0502" w14:textId="77777777" w:rsidR="00783072" w:rsidRDefault="00783072" w:rsidP="002D3309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2A5EBE0" w14:textId="77777777" w:rsidR="00783072" w:rsidRDefault="00783072" w:rsidP="002D3309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783072" w14:paraId="390B8584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93073C8" w14:textId="77777777" w:rsidR="00783072" w:rsidRDefault="00783072" w:rsidP="002D3309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D679CD" w14:textId="76D143D3" w:rsidR="00783072" w:rsidRDefault="00C005D3" w:rsidP="002D3309">
            <w:pPr>
              <w:pStyle w:val="a7"/>
              <w:spacing w:line="240" w:lineRule="auto"/>
              <w:ind w:firstLine="0"/>
              <w:jc w:val="right"/>
            </w:pPr>
            <w:r>
              <w:t>А.А. Абдульминова</w:t>
            </w:r>
          </w:p>
        </w:tc>
      </w:tr>
    </w:tbl>
    <w:p w14:paraId="06A725A8" w14:textId="77777777" w:rsidR="00525A05" w:rsidRPr="00DF42F4" w:rsidRDefault="00525A05" w:rsidP="00C626AA">
      <w:pPr>
        <w:pStyle w:val="a7"/>
        <w:spacing w:line="240" w:lineRule="auto"/>
        <w:ind w:firstLine="0"/>
        <w:rPr>
          <w:sz w:val="20"/>
        </w:rPr>
      </w:pPr>
    </w:p>
    <w:sectPr w:rsidR="00525A05" w:rsidRPr="00DF42F4" w:rsidSect="00715C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426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1161E4" w14:textId="77777777" w:rsidR="00EE51D3" w:rsidRDefault="00EE51D3">
      <w:r>
        <w:separator/>
      </w:r>
    </w:p>
  </w:endnote>
  <w:endnote w:type="continuationSeparator" w:id="0">
    <w:p w14:paraId="2DB17861" w14:textId="77777777" w:rsidR="00EE51D3" w:rsidRDefault="00EE5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376EB7" w14:textId="77777777" w:rsidR="00EE51D3" w:rsidRDefault="00EE51D3">
      <w:r>
        <w:separator/>
      </w:r>
    </w:p>
  </w:footnote>
  <w:footnote w:type="continuationSeparator" w:id="0">
    <w:p w14:paraId="7F35B7CF" w14:textId="77777777" w:rsidR="00EE51D3" w:rsidRDefault="00EE51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5B0FAC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58F599A4" w14:textId="77777777" w:rsidR="00783072" w:rsidRDefault="001B4E29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104FBA" w:rsidRPr="00104FB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ВЕРЕЩАГИНСКОГО </w:t>
          </w: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4DD3FF4A" w:rsidR="00A337B6" w:rsidRPr="00CA5A0E" w:rsidRDefault="00513C2D" w:rsidP="0078307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82390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4AC15B72" w:rsidR="00811B95" w:rsidRPr="00201E8F" w:rsidRDefault="00811B95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01E8F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65F72" w:rsidRPr="00465F72">
            <w:rPr>
              <w:rFonts w:ascii="Times New Roman" w:hAnsi="Times New Roman" w:cs="Times New Roman"/>
              <w:b/>
              <w:bCs/>
              <w:spacing w:val="20"/>
            </w:rPr>
            <w:t>Верещагино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85DCE"/>
    <w:rsid w:val="000D0D54"/>
    <w:rsid w:val="000F1485"/>
    <w:rsid w:val="00104FBA"/>
    <w:rsid w:val="001078BC"/>
    <w:rsid w:val="00115836"/>
    <w:rsid w:val="001243E3"/>
    <w:rsid w:val="00137969"/>
    <w:rsid w:val="00191482"/>
    <w:rsid w:val="001A00FC"/>
    <w:rsid w:val="001B15BE"/>
    <w:rsid w:val="001B407B"/>
    <w:rsid w:val="001B4E29"/>
    <w:rsid w:val="001C1318"/>
    <w:rsid w:val="00201E8F"/>
    <w:rsid w:val="00205244"/>
    <w:rsid w:val="00225905"/>
    <w:rsid w:val="00233652"/>
    <w:rsid w:val="00257A42"/>
    <w:rsid w:val="00264F65"/>
    <w:rsid w:val="0026732D"/>
    <w:rsid w:val="00296CAB"/>
    <w:rsid w:val="002B21D1"/>
    <w:rsid w:val="002B3EE9"/>
    <w:rsid w:val="002B4AFD"/>
    <w:rsid w:val="002C2A72"/>
    <w:rsid w:val="002D277C"/>
    <w:rsid w:val="002D4959"/>
    <w:rsid w:val="002E2BDC"/>
    <w:rsid w:val="003012C6"/>
    <w:rsid w:val="00303229"/>
    <w:rsid w:val="00303589"/>
    <w:rsid w:val="0030402A"/>
    <w:rsid w:val="00315C9A"/>
    <w:rsid w:val="00331EFD"/>
    <w:rsid w:val="00357CAF"/>
    <w:rsid w:val="00365DAC"/>
    <w:rsid w:val="00371D99"/>
    <w:rsid w:val="00382607"/>
    <w:rsid w:val="00383862"/>
    <w:rsid w:val="00385F5E"/>
    <w:rsid w:val="003B5AAA"/>
    <w:rsid w:val="003C306A"/>
    <w:rsid w:val="003C51F7"/>
    <w:rsid w:val="003E7736"/>
    <w:rsid w:val="00412B26"/>
    <w:rsid w:val="00447D5C"/>
    <w:rsid w:val="00461A95"/>
    <w:rsid w:val="00462428"/>
    <w:rsid w:val="00465F72"/>
    <w:rsid w:val="00474EF2"/>
    <w:rsid w:val="0049623F"/>
    <w:rsid w:val="004A1B98"/>
    <w:rsid w:val="004B052C"/>
    <w:rsid w:val="004B1FC7"/>
    <w:rsid w:val="004E2451"/>
    <w:rsid w:val="004F451C"/>
    <w:rsid w:val="00512D15"/>
    <w:rsid w:val="00513C2D"/>
    <w:rsid w:val="005160F3"/>
    <w:rsid w:val="005244D8"/>
    <w:rsid w:val="00524C40"/>
    <w:rsid w:val="00524D9F"/>
    <w:rsid w:val="00525A05"/>
    <w:rsid w:val="005276C9"/>
    <w:rsid w:val="00551323"/>
    <w:rsid w:val="005522B1"/>
    <w:rsid w:val="00556797"/>
    <w:rsid w:val="00592B00"/>
    <w:rsid w:val="005A62A6"/>
    <w:rsid w:val="005B0FAC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15C9F"/>
    <w:rsid w:val="00741EB1"/>
    <w:rsid w:val="00751328"/>
    <w:rsid w:val="00756AB6"/>
    <w:rsid w:val="00772DA0"/>
    <w:rsid w:val="00783072"/>
    <w:rsid w:val="007E4EC0"/>
    <w:rsid w:val="00811B95"/>
    <w:rsid w:val="00813760"/>
    <w:rsid w:val="0081478D"/>
    <w:rsid w:val="008338E7"/>
    <w:rsid w:val="008506DE"/>
    <w:rsid w:val="00867F8C"/>
    <w:rsid w:val="00873008"/>
    <w:rsid w:val="008858AC"/>
    <w:rsid w:val="008907E9"/>
    <w:rsid w:val="008A4039"/>
    <w:rsid w:val="008B44FB"/>
    <w:rsid w:val="008B47F9"/>
    <w:rsid w:val="008B5678"/>
    <w:rsid w:val="008C35AF"/>
    <w:rsid w:val="008C5AD9"/>
    <w:rsid w:val="008F37B9"/>
    <w:rsid w:val="00902D5C"/>
    <w:rsid w:val="00905991"/>
    <w:rsid w:val="009213EB"/>
    <w:rsid w:val="0093411B"/>
    <w:rsid w:val="00975170"/>
    <w:rsid w:val="009E2B6B"/>
    <w:rsid w:val="009E32EC"/>
    <w:rsid w:val="009E37C7"/>
    <w:rsid w:val="00A17511"/>
    <w:rsid w:val="00A26040"/>
    <w:rsid w:val="00A320E6"/>
    <w:rsid w:val="00A337B6"/>
    <w:rsid w:val="00A45148"/>
    <w:rsid w:val="00A45BE2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AE5182"/>
    <w:rsid w:val="00B02235"/>
    <w:rsid w:val="00B100EF"/>
    <w:rsid w:val="00B1160A"/>
    <w:rsid w:val="00B11B42"/>
    <w:rsid w:val="00B17649"/>
    <w:rsid w:val="00B17BAA"/>
    <w:rsid w:val="00B237E4"/>
    <w:rsid w:val="00B24153"/>
    <w:rsid w:val="00B33253"/>
    <w:rsid w:val="00B36BA0"/>
    <w:rsid w:val="00B45B6A"/>
    <w:rsid w:val="00B46040"/>
    <w:rsid w:val="00B617B8"/>
    <w:rsid w:val="00B7195A"/>
    <w:rsid w:val="00B72D4A"/>
    <w:rsid w:val="00B77D71"/>
    <w:rsid w:val="00B866F4"/>
    <w:rsid w:val="00B871BB"/>
    <w:rsid w:val="00B90C37"/>
    <w:rsid w:val="00B9285C"/>
    <w:rsid w:val="00B93833"/>
    <w:rsid w:val="00BA6E86"/>
    <w:rsid w:val="00BA7FB1"/>
    <w:rsid w:val="00BB38DD"/>
    <w:rsid w:val="00BC03E1"/>
    <w:rsid w:val="00BC66B0"/>
    <w:rsid w:val="00BC7D7A"/>
    <w:rsid w:val="00BF0468"/>
    <w:rsid w:val="00C005D3"/>
    <w:rsid w:val="00C17CFD"/>
    <w:rsid w:val="00C20323"/>
    <w:rsid w:val="00C33007"/>
    <w:rsid w:val="00C359CC"/>
    <w:rsid w:val="00C46980"/>
    <w:rsid w:val="00C477FF"/>
    <w:rsid w:val="00C60B0F"/>
    <w:rsid w:val="00C626AA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233CD"/>
    <w:rsid w:val="00D2593F"/>
    <w:rsid w:val="00D277F2"/>
    <w:rsid w:val="00D50D5D"/>
    <w:rsid w:val="00D642F3"/>
    <w:rsid w:val="00D715AA"/>
    <w:rsid w:val="00D81BB7"/>
    <w:rsid w:val="00D83492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2720E"/>
    <w:rsid w:val="00E531F5"/>
    <w:rsid w:val="00E56B58"/>
    <w:rsid w:val="00E56D0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E51D3"/>
    <w:rsid w:val="00EF312D"/>
    <w:rsid w:val="00F1500B"/>
    <w:rsid w:val="00F23E87"/>
    <w:rsid w:val="00F30BDA"/>
    <w:rsid w:val="00F56E73"/>
    <w:rsid w:val="00F70748"/>
    <w:rsid w:val="00F827D8"/>
    <w:rsid w:val="00FA3AAF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3833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3833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2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5</TotalTime>
  <Pages>2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Пользователь</cp:lastModifiedBy>
  <cp:revision>6</cp:revision>
  <cp:lastPrinted>2026-07-25T08:31:00Z</cp:lastPrinted>
  <dcterms:created xsi:type="dcterms:W3CDTF">2026-07-27T07:38:00Z</dcterms:created>
  <dcterms:modified xsi:type="dcterms:W3CDTF">2026-07-28T11:26:00Z</dcterms:modified>
</cp:coreProperties>
</file>