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DFCEC21" w:rsidR="00B33253" w:rsidRPr="00C626AA" w:rsidRDefault="00A0607F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A0607F">
                              <w:rPr>
                                <w:b/>
                                <w:szCs w:val="24"/>
                              </w:rPr>
                              <w:t>О назначении членом участковой избирательной комиссии № 060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6</w:t>
                            </w:r>
                            <w:r w:rsidRPr="00A0607F">
                              <w:rPr>
                                <w:b/>
                                <w:szCs w:val="24"/>
                              </w:rPr>
                              <w:t xml:space="preserve"> c правом решающего голоса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Вьюрковой Светланы Николаевны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6DFCEC21" w:rsidR="00B33253" w:rsidRPr="00C626AA" w:rsidRDefault="00A0607F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A0607F">
                        <w:rPr>
                          <w:b/>
                          <w:szCs w:val="24"/>
                        </w:rPr>
                        <w:t>О назначении членом участковой избирательной комиссии № 060</w:t>
                      </w:r>
                      <w:r>
                        <w:rPr>
                          <w:b/>
                          <w:szCs w:val="24"/>
                        </w:rPr>
                        <w:t>6</w:t>
                      </w:r>
                      <w:r w:rsidRPr="00A0607F">
                        <w:rPr>
                          <w:b/>
                          <w:szCs w:val="24"/>
                        </w:rPr>
                        <w:t xml:space="preserve"> c правом решающего голоса </w:t>
                      </w:r>
                      <w:r>
                        <w:rPr>
                          <w:b/>
                          <w:szCs w:val="24"/>
                        </w:rPr>
                        <w:t>Вьюрковой Светланы Николаевны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80498D5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13/0</w:t>
                            </w:r>
                            <w:r w:rsidR="00C727CE">
                              <w:rPr>
                                <w:szCs w:val="24"/>
                              </w:rPr>
                              <w:t>5</w:t>
                            </w:r>
                            <w:r>
                              <w:rPr>
                                <w:szCs w:val="24"/>
                              </w:rPr>
                              <w:t>-</w:t>
                            </w:r>
                            <w:r w:rsidR="00D13E88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80498D5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13/0</w:t>
                      </w:r>
                      <w:r w:rsidR="00C727CE">
                        <w:rPr>
                          <w:szCs w:val="24"/>
                        </w:rPr>
                        <w:t>5</w:t>
                      </w:r>
                      <w:bookmarkStart w:id="1" w:name="_GoBack"/>
                      <w:bookmarkEnd w:id="1"/>
                      <w:r>
                        <w:rPr>
                          <w:szCs w:val="24"/>
                        </w:rPr>
                        <w:t>-</w:t>
                      </w:r>
                      <w:r w:rsidR="00D13E88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536D5BF" w:rsidR="00975170" w:rsidRPr="00E2720E" w:rsidRDefault="00C626AA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27.07.2026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7536D5BF" w:rsidR="00975170" w:rsidRPr="00E2720E" w:rsidRDefault="00C626AA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27.07.2026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3C80C9" w14:textId="2B081E07" w:rsidR="00A0607F" w:rsidRDefault="00A0607F" w:rsidP="00A0607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0E2037">
        <w:rPr>
          <w:bCs/>
        </w:rPr>
        <w:t>В связи с до</w:t>
      </w:r>
      <w:r>
        <w:rPr>
          <w:bCs/>
        </w:rPr>
        <w:t>срочным прекращением полномочий</w:t>
      </w:r>
      <w:r w:rsidRPr="000E2037">
        <w:rPr>
          <w:bCs/>
        </w:rPr>
        <w:t xml:space="preserve"> члена участковой избирательной комиссии с правом решающего голо</w:t>
      </w:r>
      <w:r>
        <w:rPr>
          <w:bCs/>
        </w:rPr>
        <w:t xml:space="preserve">са избирательного участка № 0606 </w:t>
      </w:r>
      <w:proofErr w:type="spellStart"/>
      <w:r>
        <w:rPr>
          <w:bCs/>
        </w:rPr>
        <w:t>Кирнина</w:t>
      </w:r>
      <w:proofErr w:type="spellEnd"/>
      <w:r>
        <w:rPr>
          <w:bCs/>
        </w:rPr>
        <w:t xml:space="preserve"> Руслана Николаевича, </w:t>
      </w:r>
      <w:r w:rsidRPr="000E2037">
        <w:rPr>
          <w:bCs/>
        </w:rPr>
        <w:t xml:space="preserve">предложенного в состав </w:t>
      </w:r>
      <w:r w:rsidR="001D47C4">
        <w:rPr>
          <w:bCs/>
        </w:rPr>
        <w:t xml:space="preserve">комиссии </w:t>
      </w:r>
      <w:r>
        <w:rPr>
          <w:bCs/>
        </w:rPr>
        <w:t>собранием избирателей по месту жительства</w:t>
      </w:r>
      <w:r w:rsidRPr="00801DF9">
        <w:t xml:space="preserve"> </w:t>
      </w:r>
      <w:r w:rsidRPr="000E2037">
        <w:rPr>
          <w:bCs/>
        </w:rPr>
        <w:t>и учитывая резерв территориальной избирательной комиссии Вереща</w:t>
      </w:r>
      <w:r>
        <w:rPr>
          <w:bCs/>
        </w:rPr>
        <w:t xml:space="preserve">гинского муниципального округа, </w:t>
      </w:r>
      <w:r w:rsidRPr="000E2037">
        <w:rPr>
          <w:bCs/>
        </w:rPr>
        <w:t>руководствуясь пунктом</w:t>
      </w:r>
      <w:r>
        <w:rPr>
          <w:bCs/>
        </w:rPr>
        <w:t> </w:t>
      </w:r>
      <w:r w:rsidRPr="000E2037">
        <w:rPr>
          <w:bCs/>
        </w:rPr>
        <w:t>11 статьи</w:t>
      </w:r>
      <w:r>
        <w:rPr>
          <w:bCs/>
        </w:rPr>
        <w:t> </w:t>
      </w:r>
      <w:r w:rsidRPr="000E2037">
        <w:rPr>
          <w:bCs/>
        </w:rPr>
        <w:t>29 Федеральног</w:t>
      </w:r>
      <w:r>
        <w:rPr>
          <w:bCs/>
        </w:rPr>
        <w:t>о закона от 12.06.2002 № 67-ФЗ</w:t>
      </w:r>
      <w:r w:rsidRPr="000E2037">
        <w:rPr>
          <w:bCs/>
        </w:rPr>
        <w:t xml:space="preserve"> «Об основных гарантиях избирательных прав и права на участие в референдуме граждан</w:t>
      </w:r>
      <w:proofErr w:type="gramEnd"/>
      <w:r w:rsidRPr="000E2037">
        <w:rPr>
          <w:bCs/>
        </w:rPr>
        <w:t xml:space="preserve"> Российской Федерации»,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307D055C" w14:textId="156EB521" w:rsidR="00A0607F" w:rsidRDefault="00A0607F" w:rsidP="00A0607F">
      <w:pPr>
        <w:pStyle w:val="a7"/>
        <w:spacing w:line="360" w:lineRule="auto"/>
        <w:ind w:firstLine="709"/>
      </w:pPr>
      <w:r>
        <w:t>1. Назначит</w:t>
      </w:r>
      <w:r w:rsidR="00964909">
        <w:t xml:space="preserve">ь </w:t>
      </w:r>
      <w:proofErr w:type="spellStart"/>
      <w:r w:rsidR="00964909">
        <w:t>Вьюркову</w:t>
      </w:r>
      <w:proofErr w:type="spellEnd"/>
      <w:r w:rsidR="00964909">
        <w:t xml:space="preserve"> Светлану Николаевну, </w:t>
      </w:r>
      <w:r w:rsidR="001D47C4">
        <w:t xml:space="preserve">1976 года рождения, образование – высшее, работающую </w:t>
      </w:r>
      <w:r w:rsidR="004B18E5">
        <w:t xml:space="preserve">на ИП </w:t>
      </w:r>
      <w:proofErr w:type="spellStart"/>
      <w:r w:rsidR="004B18E5">
        <w:t>Неболсин</w:t>
      </w:r>
      <w:proofErr w:type="spellEnd"/>
      <w:r w:rsidR="004B18E5">
        <w:t xml:space="preserve"> С.Е., заместитель исполнительного директора, </w:t>
      </w:r>
      <w:r>
        <w:t>предложенную собранием и</w:t>
      </w:r>
      <w:r w:rsidR="004B18E5">
        <w:t xml:space="preserve">збирателей по месту жительства, </w:t>
      </w:r>
      <w:bookmarkStart w:id="0" w:name="_GoBack"/>
      <w:bookmarkEnd w:id="0"/>
      <w:r>
        <w:t xml:space="preserve">членом участковой избирательной комиссии с правом решающего голоса избирательного участка № 0606. </w:t>
      </w:r>
    </w:p>
    <w:p w14:paraId="474373BC" w14:textId="21595320" w:rsidR="00A0607F" w:rsidRDefault="00A0607F" w:rsidP="00A0607F">
      <w:pPr>
        <w:pStyle w:val="a7"/>
        <w:spacing w:line="360" w:lineRule="auto"/>
        <w:ind w:firstLine="709"/>
      </w:pPr>
      <w:r>
        <w:t>2. Довести настоящее решение до сведения участковой избирательной комиссии избирательного участка № 0606.</w:t>
      </w:r>
    </w:p>
    <w:p w14:paraId="6AFFFA4B" w14:textId="78AE2C3A" w:rsidR="00C5145D" w:rsidRDefault="00A0607F" w:rsidP="00C5145D">
      <w:pPr>
        <w:pStyle w:val="a7"/>
        <w:spacing w:line="360" w:lineRule="auto"/>
      </w:pPr>
      <w:r>
        <w:t xml:space="preserve">3. </w:t>
      </w:r>
      <w:proofErr w:type="gramStart"/>
      <w:r w:rsidR="00C5145D" w:rsidRPr="0072188E">
        <w:t>Разместить</w:t>
      </w:r>
      <w:proofErr w:type="gramEnd"/>
      <w:r w:rsidR="00C5145D" w:rsidRPr="0072188E">
        <w:t xml:space="preserve"> настоящее решение на Еди</w:t>
      </w:r>
      <w:r w:rsidR="00C5145D">
        <w:t>ном портале избирательных комис</w:t>
      </w:r>
      <w:r w:rsidR="00C5145D" w:rsidRPr="0072188E">
        <w:t>сий Пермского края в информационно-телекоммуникационной сети «Интернет».</w:t>
      </w:r>
    </w:p>
    <w:p w14:paraId="01BBE0EC" w14:textId="6EB32E31" w:rsidR="00A0607F" w:rsidRDefault="00A0607F" w:rsidP="00A0607F">
      <w:pPr>
        <w:pStyle w:val="a7"/>
        <w:spacing w:line="360" w:lineRule="auto"/>
        <w:ind w:firstLine="709"/>
      </w:pPr>
    </w:p>
    <w:p w14:paraId="692F5126" w14:textId="7AD6A5F3" w:rsidR="00B93833" w:rsidRDefault="00A0607F" w:rsidP="00A0607F">
      <w:pPr>
        <w:pStyle w:val="a7"/>
        <w:spacing w:line="360" w:lineRule="auto"/>
        <w:ind w:firstLine="709"/>
      </w:pPr>
      <w:r>
        <w:br w:type="column"/>
      </w:r>
      <w:r>
        <w:lastRenderedPageBreak/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секретаря территориальной избирательной комиссии Верещагинского муниципального округа Абдульминову А.А.</w:t>
      </w:r>
    </w:p>
    <w:p w14:paraId="17A94561" w14:textId="77777777" w:rsidR="00A0607F" w:rsidRDefault="00A0607F" w:rsidP="00A0607F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D28B23" w14:textId="77777777" w:rsidR="008E2436" w:rsidRDefault="008E2436">
      <w:r>
        <w:separator/>
      </w:r>
    </w:p>
  </w:endnote>
  <w:endnote w:type="continuationSeparator" w:id="0">
    <w:p w14:paraId="651C77D2" w14:textId="77777777" w:rsidR="008E2436" w:rsidRDefault="008E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6B6C2A" w14:textId="77777777" w:rsidR="008E2436" w:rsidRDefault="008E2436">
      <w:r>
        <w:separator/>
      </w:r>
    </w:p>
  </w:footnote>
  <w:footnote w:type="continuationSeparator" w:id="0">
    <w:p w14:paraId="5E96A23E" w14:textId="77777777" w:rsidR="008E2436" w:rsidRDefault="008E2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B18E5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1D47C4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9623F"/>
    <w:rsid w:val="004A1B98"/>
    <w:rsid w:val="004B052C"/>
    <w:rsid w:val="004B18E5"/>
    <w:rsid w:val="004B1FC7"/>
    <w:rsid w:val="004E2451"/>
    <w:rsid w:val="004F451C"/>
    <w:rsid w:val="00512D15"/>
    <w:rsid w:val="00513C2D"/>
    <w:rsid w:val="005160F3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206C9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E2436"/>
    <w:rsid w:val="008F37B9"/>
    <w:rsid w:val="008F44F7"/>
    <w:rsid w:val="00902D5C"/>
    <w:rsid w:val="00905991"/>
    <w:rsid w:val="009213EB"/>
    <w:rsid w:val="0093411B"/>
    <w:rsid w:val="00964909"/>
    <w:rsid w:val="00975170"/>
    <w:rsid w:val="009E2B6B"/>
    <w:rsid w:val="009E37C7"/>
    <w:rsid w:val="00A0607F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5145D"/>
    <w:rsid w:val="00C60B0F"/>
    <w:rsid w:val="00C626AA"/>
    <w:rsid w:val="00C727CE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13E88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178D8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1500B"/>
    <w:rsid w:val="00F23E87"/>
    <w:rsid w:val="00F30BDA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23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6</cp:revision>
  <cp:lastPrinted>2026-07-25T08:31:00Z</cp:lastPrinted>
  <dcterms:created xsi:type="dcterms:W3CDTF">2026-07-27T09:32:00Z</dcterms:created>
  <dcterms:modified xsi:type="dcterms:W3CDTF">2026-07-28T11:46:00Z</dcterms:modified>
</cp:coreProperties>
</file>