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8299AB7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6695A">
                              <w:rPr>
                                <w:b/>
                                <w:szCs w:val="24"/>
                              </w:rPr>
                              <w:t>27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06695A" w:rsidRPr="0006695A">
                              <w:rPr>
                                <w:b/>
                                <w:szCs w:val="24"/>
                              </w:rPr>
                              <w:t>Крысов</w:t>
                            </w:r>
                            <w:r w:rsidR="0006695A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r w:rsidR="0006695A" w:rsidRPr="0006695A">
                              <w:rPr>
                                <w:b/>
                                <w:szCs w:val="24"/>
                              </w:rPr>
                              <w:t xml:space="preserve"> Светлан</w:t>
                            </w:r>
                            <w:r w:rsidR="0006695A">
                              <w:rPr>
                                <w:b/>
                                <w:szCs w:val="24"/>
                              </w:rPr>
                              <w:t>ы</w:t>
                            </w:r>
                            <w:r w:rsidR="0006695A" w:rsidRPr="0006695A">
                              <w:rPr>
                                <w:b/>
                                <w:szCs w:val="24"/>
                              </w:rPr>
                              <w:t xml:space="preserve"> Владимировн</w:t>
                            </w:r>
                            <w:r w:rsidR="0006695A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78299AB7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6695A">
                        <w:rPr>
                          <w:b/>
                          <w:szCs w:val="24"/>
                        </w:rPr>
                        <w:t>27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r w:rsidR="0006695A" w:rsidRPr="0006695A">
                        <w:rPr>
                          <w:b/>
                          <w:szCs w:val="24"/>
                        </w:rPr>
                        <w:t>Крысов</w:t>
                      </w:r>
                      <w:r w:rsidR="0006695A">
                        <w:rPr>
                          <w:b/>
                          <w:szCs w:val="24"/>
                        </w:rPr>
                        <w:t>ой</w:t>
                      </w:r>
                      <w:r w:rsidR="0006695A" w:rsidRPr="0006695A">
                        <w:rPr>
                          <w:b/>
                          <w:szCs w:val="24"/>
                        </w:rPr>
                        <w:t xml:space="preserve"> Светлан</w:t>
                      </w:r>
                      <w:r w:rsidR="0006695A">
                        <w:rPr>
                          <w:b/>
                          <w:szCs w:val="24"/>
                        </w:rPr>
                        <w:t>ы</w:t>
                      </w:r>
                      <w:r w:rsidR="0006695A" w:rsidRPr="0006695A">
                        <w:rPr>
                          <w:b/>
                          <w:szCs w:val="24"/>
                        </w:rPr>
                        <w:t xml:space="preserve"> Владимировн</w:t>
                      </w:r>
                      <w:r w:rsidR="0006695A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14158D8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6695A">
                              <w:rPr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Cs w:val="24"/>
                              </w:rPr>
                              <w:t>/0</w:t>
                            </w:r>
                            <w:r w:rsidR="00437917">
                              <w:rPr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AE5182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14158D8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6695A">
                        <w:rPr>
                          <w:szCs w:val="24"/>
                        </w:rPr>
                        <w:t>5</w:t>
                      </w:r>
                      <w:r>
                        <w:rPr>
                          <w:szCs w:val="24"/>
                        </w:rPr>
                        <w:t>/0</w:t>
                      </w:r>
                      <w:r w:rsidR="00437917">
                        <w:rPr>
                          <w:szCs w:val="24"/>
                        </w:rPr>
                        <w:t>2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AE5182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55670DD" w:rsidR="00975170" w:rsidRPr="00E2720E" w:rsidRDefault="0006695A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06.08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755670DD" w:rsidR="00975170" w:rsidRPr="00E2720E" w:rsidRDefault="0006695A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06.08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2CD12BF0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№</w:t>
      </w:r>
      <w:r>
        <w:rPr>
          <w:bCs/>
        </w:rPr>
        <w:t> </w:t>
      </w:r>
      <w:r w:rsidRPr="00380B7B">
        <w:rPr>
          <w:bCs/>
        </w:rPr>
        <w:t>06</w:t>
      </w:r>
      <w:r w:rsidR="0006695A">
        <w:rPr>
          <w:bCs/>
        </w:rPr>
        <w:t>27</w:t>
      </w:r>
      <w:r w:rsidRPr="00380B7B">
        <w:rPr>
          <w:bCs/>
        </w:rPr>
        <w:t xml:space="preserve"> </w:t>
      </w:r>
      <w:r w:rsidR="0006695A" w:rsidRPr="0006695A">
        <w:t>Крысов</w:t>
      </w:r>
      <w:r w:rsidR="0006695A">
        <w:t>ой</w:t>
      </w:r>
      <w:r w:rsidR="0006695A" w:rsidRPr="0006695A">
        <w:t xml:space="preserve"> Светлан</w:t>
      </w:r>
      <w:r w:rsidR="0006695A">
        <w:t>ы</w:t>
      </w:r>
      <w:r w:rsidR="0006695A" w:rsidRPr="0006695A">
        <w:t xml:space="preserve"> Владимировн</w:t>
      </w:r>
      <w:r w:rsidR="0006695A">
        <w:t>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06695A">
        <w:rPr>
          <w:bCs/>
        </w:rPr>
        <w:t>27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 территориальных избирательных комиссиях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750E50A4" w:rsidR="00C626AA" w:rsidRDefault="00C626AA" w:rsidP="00C626AA">
      <w:pPr>
        <w:pStyle w:val="a7"/>
        <w:spacing w:line="360" w:lineRule="auto"/>
      </w:pPr>
      <w:r>
        <w:t>1. Прекратить досрочно полномочия члена участковой избирательной комиссии с правом решающего голоса избирательного участка № 06</w:t>
      </w:r>
      <w:r w:rsidR="0006695A">
        <w:t>27</w:t>
      </w:r>
      <w:r>
        <w:t xml:space="preserve"> </w:t>
      </w:r>
      <w:r w:rsidR="0006695A" w:rsidRPr="0006695A">
        <w:t>Крысов</w:t>
      </w:r>
      <w:r w:rsidR="0006695A">
        <w:t>ой</w:t>
      </w:r>
      <w:r w:rsidR="0006695A" w:rsidRPr="0006695A">
        <w:t xml:space="preserve"> Светлан</w:t>
      </w:r>
      <w:r w:rsidR="0006695A">
        <w:t>ы</w:t>
      </w:r>
      <w:r w:rsidR="0006695A" w:rsidRPr="0006695A">
        <w:t xml:space="preserve"> Владимировн</w:t>
      </w:r>
      <w:r w:rsidR="0006695A">
        <w:t>ы</w:t>
      </w:r>
      <w:r>
        <w:t xml:space="preserve">, </w:t>
      </w:r>
      <w:r w:rsidR="0006695A" w:rsidRPr="0006695A">
        <w:t>1974</w:t>
      </w:r>
      <w:r w:rsidR="005B0FAC">
        <w:t xml:space="preserve"> года рождения, </w:t>
      </w:r>
      <w:r>
        <w:t>предложенно</w:t>
      </w:r>
      <w:r w:rsidR="0006695A">
        <w:t>го</w:t>
      </w:r>
      <w:r>
        <w:t xml:space="preserve"> в состав комиссии </w:t>
      </w:r>
      <w:r w:rsidR="0006695A" w:rsidRPr="0006695A">
        <w:t>Местн</w:t>
      </w:r>
      <w:r w:rsidR="0006695A">
        <w:t>ым</w:t>
      </w:r>
      <w:r w:rsidR="0006695A" w:rsidRPr="0006695A">
        <w:t xml:space="preserve"> отделение</w:t>
      </w:r>
      <w:r w:rsidR="0006695A">
        <w:t>м</w:t>
      </w:r>
      <w:r w:rsidR="0006695A" w:rsidRPr="0006695A">
        <w:t xml:space="preserve"> </w:t>
      </w:r>
      <w:r w:rsidR="0006695A">
        <w:t>Всероссийской политической партии</w:t>
      </w:r>
      <w:r w:rsidR="0006695A" w:rsidRPr="0006695A">
        <w:t xml:space="preserve"> </w:t>
      </w:r>
      <w:r w:rsidR="0006695A">
        <w:t>«</w:t>
      </w:r>
      <w:r w:rsidR="0006695A" w:rsidRPr="0006695A">
        <w:t>ЕДИНАЯ РОССИЯ</w:t>
      </w:r>
      <w:r w:rsidR="0006695A">
        <w:t>»</w:t>
      </w:r>
      <w:r w:rsidR="0006695A" w:rsidRPr="0006695A">
        <w:t xml:space="preserve"> Верещагинского </w:t>
      </w:r>
      <w:r w:rsidR="0006695A">
        <w:t>муниципального</w:t>
      </w:r>
      <w:r w:rsidR="0006695A" w:rsidRPr="0006695A">
        <w:t xml:space="preserve"> округа Пермского края</w:t>
      </w:r>
      <w:r>
        <w:t>.</w:t>
      </w:r>
    </w:p>
    <w:p w14:paraId="5616F691" w14:textId="5D3CE500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6695A">
        <w:t>27</w:t>
      </w:r>
      <w:r>
        <w:t>.</w:t>
      </w:r>
      <w:bookmarkStart w:id="0" w:name="_GoBack"/>
      <w:bookmarkEnd w:id="0"/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64BE6" w14:textId="77777777" w:rsidR="00F330AF" w:rsidRDefault="00F330AF">
      <w:r>
        <w:separator/>
      </w:r>
    </w:p>
  </w:endnote>
  <w:endnote w:type="continuationSeparator" w:id="0">
    <w:p w14:paraId="69AC4EB5" w14:textId="77777777" w:rsidR="00F330AF" w:rsidRDefault="00F3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ECC7E9" w14:textId="77777777" w:rsidR="00F330AF" w:rsidRDefault="00F330AF">
      <w:r>
        <w:separator/>
      </w:r>
    </w:p>
  </w:footnote>
  <w:footnote w:type="continuationSeparator" w:id="0">
    <w:p w14:paraId="1A53437A" w14:textId="77777777" w:rsidR="00F330AF" w:rsidRDefault="00F33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37917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51D3"/>
    <w:rsid w:val="00EF312D"/>
    <w:rsid w:val="00F1500B"/>
    <w:rsid w:val="00F23E87"/>
    <w:rsid w:val="00F30BDA"/>
    <w:rsid w:val="00F330AF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12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8</cp:revision>
  <cp:lastPrinted>2026-07-25T08:31:00Z</cp:lastPrinted>
  <dcterms:created xsi:type="dcterms:W3CDTF">2026-07-27T07:38:00Z</dcterms:created>
  <dcterms:modified xsi:type="dcterms:W3CDTF">2026-08-05T05:45:00Z</dcterms:modified>
</cp:coreProperties>
</file>