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D6BC955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D81FEC">
                              <w:rPr>
                                <w:b/>
                                <w:szCs w:val="24"/>
                              </w:rPr>
                              <w:t>27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D81FEC" w:rsidRPr="00D81FEC">
                              <w:rPr>
                                <w:b/>
                                <w:szCs w:val="24"/>
                              </w:rPr>
                              <w:t>Коромыслов</w:t>
                            </w:r>
                            <w:r w:rsidR="00D81FEC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r w:rsidR="00D81FEC" w:rsidRPr="00D81FEC">
                              <w:rPr>
                                <w:b/>
                                <w:szCs w:val="24"/>
                              </w:rPr>
                              <w:t xml:space="preserve"> Надежд</w:t>
                            </w:r>
                            <w:r w:rsidR="00D81FEC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D81FEC" w:rsidRPr="00D81FEC">
                              <w:rPr>
                                <w:b/>
                                <w:szCs w:val="24"/>
                              </w:rPr>
                              <w:t xml:space="preserve"> Александровн</w:t>
                            </w:r>
                            <w:r w:rsidR="00D81FEC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6D6BC955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D81FEC">
                        <w:rPr>
                          <w:b/>
                          <w:szCs w:val="24"/>
                        </w:rPr>
                        <w:t>27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D81FEC" w:rsidRPr="00D81FEC">
                        <w:rPr>
                          <w:b/>
                          <w:szCs w:val="24"/>
                        </w:rPr>
                        <w:t>Коромыслов</w:t>
                      </w:r>
                      <w:r w:rsidR="00D81FEC">
                        <w:rPr>
                          <w:b/>
                          <w:szCs w:val="24"/>
                        </w:rPr>
                        <w:t>ой</w:t>
                      </w:r>
                      <w:r w:rsidR="00D81FEC" w:rsidRPr="00D81FEC">
                        <w:rPr>
                          <w:b/>
                          <w:szCs w:val="24"/>
                        </w:rPr>
                        <w:t xml:space="preserve"> Надежд</w:t>
                      </w:r>
                      <w:r w:rsidR="00D81FEC">
                        <w:rPr>
                          <w:b/>
                          <w:szCs w:val="24"/>
                        </w:rPr>
                        <w:t>ы</w:t>
                      </w:r>
                      <w:r w:rsidR="00D81FEC" w:rsidRPr="00D81FEC">
                        <w:rPr>
                          <w:b/>
                          <w:szCs w:val="24"/>
                        </w:rPr>
                        <w:t xml:space="preserve"> Александровн</w:t>
                      </w:r>
                      <w:r w:rsidR="00D81FEC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14A7707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D81FEC">
                              <w:rPr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Cs w:val="24"/>
                              </w:rPr>
                              <w:t>/0</w:t>
                            </w:r>
                            <w:r w:rsidR="00DE0C83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14A7707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D81FEC">
                        <w:rPr>
                          <w:szCs w:val="24"/>
                        </w:rPr>
                        <w:t>5</w:t>
                      </w:r>
                      <w:r>
                        <w:rPr>
                          <w:szCs w:val="24"/>
                        </w:rPr>
                        <w:t>/0</w:t>
                      </w:r>
                      <w:r w:rsidR="00DE0C83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22238E" w:rsidR="00975170" w:rsidRPr="00E2720E" w:rsidRDefault="00D81FE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06.08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3522238E" w:rsidR="00975170" w:rsidRPr="00E2720E" w:rsidRDefault="00D81FEC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06.08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6441CA41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>са избирательного участка № 06</w:t>
      </w:r>
      <w:r w:rsidR="00D81FEC">
        <w:rPr>
          <w:bCs/>
        </w:rPr>
        <w:t>27</w:t>
      </w:r>
      <w:r>
        <w:rPr>
          <w:bCs/>
        </w:rPr>
        <w:t xml:space="preserve"> </w:t>
      </w:r>
      <w:r w:rsidR="00DE0C83">
        <w:rPr>
          <w:bCs/>
        </w:rPr>
        <w:t>Крысовой Светланы Владимировны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DE0C83" w:rsidRPr="0006695A">
        <w:t>Местн</w:t>
      </w:r>
      <w:r w:rsidR="00DE0C83">
        <w:t>ым</w:t>
      </w:r>
      <w:r w:rsidR="00DE0C83" w:rsidRPr="0006695A">
        <w:t xml:space="preserve"> отделение</w:t>
      </w:r>
      <w:r w:rsidR="00DE0C83">
        <w:t>м</w:t>
      </w:r>
      <w:r w:rsidR="00DE0C83" w:rsidRPr="0006695A">
        <w:t xml:space="preserve"> </w:t>
      </w:r>
      <w:r w:rsidR="00DE0C83">
        <w:t>Всероссийской политической партии</w:t>
      </w:r>
      <w:r w:rsidR="00DE0C83" w:rsidRPr="0006695A">
        <w:t xml:space="preserve"> </w:t>
      </w:r>
      <w:r w:rsidR="00DE0C83">
        <w:t>«</w:t>
      </w:r>
      <w:r w:rsidR="00DE0C83" w:rsidRPr="0006695A">
        <w:t>ЕДИНАЯ РОССИЯ</w:t>
      </w:r>
      <w:r w:rsidR="00DE0C83">
        <w:t>»</w:t>
      </w:r>
      <w:r w:rsidR="00DE0C83" w:rsidRPr="0006695A">
        <w:t xml:space="preserve"> Верещагинского </w:t>
      </w:r>
      <w:r w:rsidR="00DE0C83">
        <w:t>муниципального</w:t>
      </w:r>
      <w:r w:rsidR="00DE0C83" w:rsidRPr="0006695A">
        <w:t xml:space="preserve"> округа Пермского края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</w:t>
      </w:r>
      <w:proofErr w:type="gramEnd"/>
      <w:r w:rsidRPr="000E2037">
        <w:rPr>
          <w:bCs/>
        </w:rPr>
        <w:t xml:space="preserve"> и права на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31559953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r w:rsidR="00D81FEC" w:rsidRPr="00D81FEC">
        <w:t>Коромыслов</w:t>
      </w:r>
      <w:r w:rsidR="00D81FEC">
        <w:t>у</w:t>
      </w:r>
      <w:r w:rsidR="00D81FEC" w:rsidRPr="00D81FEC">
        <w:t xml:space="preserve"> Надежд</w:t>
      </w:r>
      <w:r w:rsidR="00D81FEC">
        <w:t>у</w:t>
      </w:r>
      <w:r w:rsidR="00D81FEC" w:rsidRPr="00D81FEC">
        <w:t xml:space="preserve"> Александровн</w:t>
      </w:r>
      <w:r w:rsidR="00D81FEC">
        <w:t>у</w:t>
      </w:r>
      <w:r w:rsidR="00964909">
        <w:t xml:space="preserve">, </w:t>
      </w:r>
      <w:r w:rsidR="00D81FEC" w:rsidRPr="00D81FEC">
        <w:t>1992</w:t>
      </w:r>
      <w:r w:rsidR="001D47C4">
        <w:t xml:space="preserve"> года рождения, образование – </w:t>
      </w:r>
      <w:r w:rsidR="00D81FEC">
        <w:t>среднее профессиональное</w:t>
      </w:r>
      <w:r w:rsidR="001D47C4">
        <w:t xml:space="preserve">, </w:t>
      </w:r>
      <w:r w:rsidR="001D47C4" w:rsidRPr="006F3CA8">
        <w:t xml:space="preserve">работающую </w:t>
      </w:r>
      <w:r w:rsidR="00DE0C83" w:rsidRPr="006F3CA8">
        <w:t>в МБУ</w:t>
      </w:r>
      <w:r w:rsidR="006F3CA8" w:rsidRPr="006F3CA8">
        <w:t>К</w:t>
      </w:r>
      <w:r w:rsidR="00DE0C83" w:rsidRPr="006F3CA8">
        <w:t xml:space="preserve"> «В</w:t>
      </w:r>
      <w:r w:rsidR="006F3CA8" w:rsidRPr="006F3CA8">
        <w:t>ерещагинская центральная библиотека</w:t>
      </w:r>
      <w:r w:rsidR="00DE0C83" w:rsidRPr="006F3CA8">
        <w:t>»</w:t>
      </w:r>
      <w:r w:rsidR="006F3CA8" w:rsidRPr="006F3CA8">
        <w:t xml:space="preserve"> отдел библиотеки </w:t>
      </w:r>
      <w:proofErr w:type="spellStart"/>
      <w:r w:rsidR="006F3CA8" w:rsidRPr="006F3CA8">
        <w:t>Кукетского</w:t>
      </w:r>
      <w:proofErr w:type="spellEnd"/>
      <w:r w:rsidR="006F3CA8" w:rsidRPr="006F3CA8">
        <w:t xml:space="preserve"> разъезда</w:t>
      </w:r>
      <w:r w:rsidR="004B18E5" w:rsidRPr="006F3CA8">
        <w:t xml:space="preserve">, </w:t>
      </w:r>
      <w:r w:rsidR="006F3CA8" w:rsidRPr="006F3CA8">
        <w:t>заведующая библиотекой</w:t>
      </w:r>
      <w:r w:rsidR="004B18E5">
        <w:t xml:space="preserve">, </w:t>
      </w:r>
      <w:r>
        <w:t xml:space="preserve">предложенную </w:t>
      </w:r>
      <w:r w:rsidR="00D81FEC" w:rsidRPr="0006695A">
        <w:t>Местн</w:t>
      </w:r>
      <w:r w:rsidR="00D81FEC">
        <w:t>ым</w:t>
      </w:r>
      <w:r w:rsidR="00D81FEC" w:rsidRPr="0006695A">
        <w:t xml:space="preserve"> отделение</w:t>
      </w:r>
      <w:r w:rsidR="00D81FEC">
        <w:t>м</w:t>
      </w:r>
      <w:r w:rsidR="00D81FEC" w:rsidRPr="0006695A">
        <w:t xml:space="preserve"> </w:t>
      </w:r>
      <w:r w:rsidR="00D81FEC">
        <w:t>Всероссийской политической партии</w:t>
      </w:r>
      <w:r w:rsidR="00D81FEC" w:rsidRPr="0006695A">
        <w:t xml:space="preserve"> </w:t>
      </w:r>
      <w:r w:rsidR="00D81FEC">
        <w:t>«</w:t>
      </w:r>
      <w:r w:rsidR="00D81FEC" w:rsidRPr="0006695A">
        <w:t>ЕДИНАЯ РОССИЯ</w:t>
      </w:r>
      <w:r w:rsidR="00D81FEC">
        <w:t>»</w:t>
      </w:r>
      <w:r w:rsidR="00D81FEC" w:rsidRPr="0006695A">
        <w:t xml:space="preserve"> Верещагинского </w:t>
      </w:r>
      <w:r w:rsidR="00D81FEC">
        <w:t>муниципального</w:t>
      </w:r>
      <w:r w:rsidR="00D81FEC" w:rsidRPr="0006695A">
        <w:t xml:space="preserve"> округа Пермского края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D81FEC">
        <w:t>27</w:t>
      </w:r>
      <w:r>
        <w:t xml:space="preserve">. </w:t>
      </w:r>
    </w:p>
    <w:p w14:paraId="474373BC" w14:textId="52792957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D81FEC">
        <w:t>27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01BBE0EC" w14:textId="6EB32E31" w:rsidR="00A0607F" w:rsidRDefault="00A0607F" w:rsidP="00A0607F">
      <w:pPr>
        <w:pStyle w:val="a7"/>
        <w:spacing w:line="360" w:lineRule="auto"/>
        <w:ind w:firstLine="709"/>
      </w:pPr>
    </w:p>
    <w:p w14:paraId="692F5126" w14:textId="3BE7E416" w:rsidR="00B93833" w:rsidRDefault="00A0607F" w:rsidP="00A0607F">
      <w:pPr>
        <w:pStyle w:val="a7"/>
        <w:spacing w:line="360" w:lineRule="auto"/>
        <w:ind w:firstLine="709"/>
      </w:pPr>
      <w:bookmarkStart w:id="0" w:name="_GoBack"/>
      <w:bookmarkEnd w:id="0"/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5CD1D" w14:textId="77777777" w:rsidR="00EE7FFE" w:rsidRDefault="00EE7FFE">
      <w:r>
        <w:separator/>
      </w:r>
    </w:p>
  </w:endnote>
  <w:endnote w:type="continuationSeparator" w:id="0">
    <w:p w14:paraId="7DBEFA57" w14:textId="77777777" w:rsidR="00EE7FFE" w:rsidRDefault="00EE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9571B" w14:textId="77777777" w:rsidR="00EE7FFE" w:rsidRDefault="00EE7FFE">
      <w:r>
        <w:separator/>
      </w:r>
    </w:p>
  </w:footnote>
  <w:footnote w:type="continuationSeparator" w:id="0">
    <w:p w14:paraId="395AEB66" w14:textId="77777777" w:rsidR="00EE7FFE" w:rsidRDefault="00EE7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F3CA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206C9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44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9</cp:revision>
  <cp:lastPrinted>2026-08-06T03:59:00Z</cp:lastPrinted>
  <dcterms:created xsi:type="dcterms:W3CDTF">2026-07-27T09:32:00Z</dcterms:created>
  <dcterms:modified xsi:type="dcterms:W3CDTF">2026-08-06T03:59:00Z</dcterms:modified>
</cp:coreProperties>
</file>