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507EE709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0B545B">
                              <w:rPr>
                                <w:b/>
                                <w:szCs w:val="24"/>
                              </w:rPr>
                              <w:t>10</w:t>
                            </w:r>
                            <w:r w:rsidRPr="00C626AA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B545B">
                              <w:rPr>
                                <w:b/>
                                <w:szCs w:val="24"/>
                              </w:rPr>
                              <w:t>Паздниковой</w:t>
                            </w:r>
                            <w:proofErr w:type="spellEnd"/>
                            <w:r w:rsidR="000B545B">
                              <w:rPr>
                                <w:b/>
                                <w:szCs w:val="24"/>
                              </w:rPr>
                              <w:t xml:space="preserve"> Анны </w:t>
                            </w:r>
                            <w:proofErr w:type="spellStart"/>
                            <w:r w:rsidR="000B545B">
                              <w:rPr>
                                <w:b/>
                                <w:szCs w:val="24"/>
                              </w:rPr>
                              <w:t>Зотеевны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507EE709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0B545B">
                        <w:rPr>
                          <w:b/>
                          <w:szCs w:val="24"/>
                        </w:rPr>
                        <w:t>10</w:t>
                      </w:r>
                      <w:r w:rsidRPr="00C626AA">
                        <w:rPr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0B545B">
                        <w:rPr>
                          <w:b/>
                          <w:szCs w:val="24"/>
                        </w:rPr>
                        <w:t>Паздниковой</w:t>
                      </w:r>
                      <w:proofErr w:type="spellEnd"/>
                      <w:r w:rsidR="000B545B">
                        <w:rPr>
                          <w:b/>
                          <w:szCs w:val="24"/>
                        </w:rPr>
                        <w:t xml:space="preserve"> Анны </w:t>
                      </w:r>
                      <w:proofErr w:type="spellStart"/>
                      <w:r w:rsidR="000B545B">
                        <w:rPr>
                          <w:b/>
                          <w:szCs w:val="24"/>
                        </w:rPr>
                        <w:t>Зотеевны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29A4373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0B545B">
                              <w:rPr>
                                <w:szCs w:val="24"/>
                              </w:rPr>
                              <w:t>2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29A4373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0B545B">
                        <w:rPr>
                          <w:szCs w:val="24"/>
                        </w:rPr>
                        <w:t>2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03BBDF80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0B545B" w:rsidRPr="000B545B">
        <w:rPr>
          <w:bCs/>
        </w:rPr>
        <w:t xml:space="preserve">№ 0610 </w:t>
      </w:r>
      <w:proofErr w:type="spellStart"/>
      <w:r w:rsidR="000B545B" w:rsidRPr="000B545B">
        <w:rPr>
          <w:bCs/>
        </w:rPr>
        <w:t>Паздниковой</w:t>
      </w:r>
      <w:proofErr w:type="spellEnd"/>
      <w:r w:rsidR="000B545B" w:rsidRPr="000B545B">
        <w:rPr>
          <w:bCs/>
        </w:rPr>
        <w:t xml:space="preserve"> Анны </w:t>
      </w:r>
      <w:proofErr w:type="spellStart"/>
      <w:r w:rsidR="000B545B" w:rsidRPr="000B545B">
        <w:rPr>
          <w:bCs/>
        </w:rPr>
        <w:t>Зотеевны</w:t>
      </w:r>
      <w:proofErr w:type="spellEnd"/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0B545B">
        <w:rPr>
          <w:bCs/>
        </w:rPr>
        <w:t>10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45F9B6E5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0B545B" w:rsidRPr="000B545B">
        <w:t xml:space="preserve">№ 0610 </w:t>
      </w:r>
      <w:proofErr w:type="spellStart"/>
      <w:r w:rsidR="000B545B" w:rsidRPr="000B545B">
        <w:t>Паздниковой</w:t>
      </w:r>
      <w:proofErr w:type="spellEnd"/>
      <w:r w:rsidR="000B545B" w:rsidRPr="000B545B">
        <w:t xml:space="preserve"> Анны </w:t>
      </w:r>
      <w:proofErr w:type="spellStart"/>
      <w:r w:rsidR="000B545B" w:rsidRPr="000B545B">
        <w:t>Зотеевны</w:t>
      </w:r>
      <w:proofErr w:type="spellEnd"/>
      <w:r>
        <w:t xml:space="preserve">, </w:t>
      </w:r>
      <w:r w:rsidR="000B545B" w:rsidRPr="000B545B">
        <w:t>1978</w:t>
      </w:r>
      <w:r w:rsidR="005B0FAC">
        <w:t xml:space="preserve"> года рождения, </w:t>
      </w:r>
      <w:r>
        <w:t>предложенно</w:t>
      </w:r>
      <w:r w:rsidR="00A96A81">
        <w:t>й</w:t>
      </w:r>
      <w:bookmarkStart w:id="0" w:name="_GoBack"/>
      <w:bookmarkEnd w:id="0"/>
      <w:r>
        <w:t xml:space="preserve"> в состав комиссии </w:t>
      </w:r>
      <w:r w:rsidR="00A67C12" w:rsidRPr="00A67C12">
        <w:t>Пермск</w:t>
      </w:r>
      <w:r w:rsidR="00A67C12">
        <w:t>ой</w:t>
      </w:r>
      <w:r w:rsidR="00A67C12" w:rsidRPr="00A67C12">
        <w:t xml:space="preserve"> Региональн</w:t>
      </w:r>
      <w:r w:rsidR="00A67C12">
        <w:t>ой</w:t>
      </w:r>
      <w:r w:rsidR="00A67C12" w:rsidRPr="00A67C12">
        <w:t xml:space="preserve"> общественн</w:t>
      </w:r>
      <w:r w:rsidR="00A67C12">
        <w:t>ой</w:t>
      </w:r>
      <w:r w:rsidR="00A67C12" w:rsidRPr="00A67C12">
        <w:t xml:space="preserve"> организаци</w:t>
      </w:r>
      <w:r w:rsidR="000B545B">
        <w:t>ей</w:t>
      </w:r>
      <w:r w:rsidR="00A67C12" w:rsidRPr="00A67C12">
        <w:t xml:space="preserve">  </w:t>
      </w:r>
      <w:r w:rsidR="00A67C12">
        <w:t>«</w:t>
      </w:r>
      <w:r w:rsidR="00A67C12" w:rsidRPr="00A67C12">
        <w:t>Студенческие сельскохозяйственные отряды</w:t>
      </w:r>
      <w:r w:rsidR="00A67C12">
        <w:t>»</w:t>
      </w:r>
      <w:r>
        <w:t>.</w:t>
      </w:r>
    </w:p>
    <w:p w14:paraId="5616F691" w14:textId="41146AFA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0B545B">
        <w:t>10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20F072" w14:textId="77777777" w:rsidR="00B1509B" w:rsidRDefault="00B1509B">
      <w:r>
        <w:separator/>
      </w:r>
    </w:p>
  </w:endnote>
  <w:endnote w:type="continuationSeparator" w:id="0">
    <w:p w14:paraId="0F1B4232" w14:textId="77777777" w:rsidR="00B1509B" w:rsidRDefault="00B15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4CB65" w14:textId="77777777" w:rsidR="00B1509B" w:rsidRDefault="00B1509B">
      <w:r>
        <w:separator/>
      </w:r>
    </w:p>
  </w:footnote>
  <w:footnote w:type="continuationSeparator" w:id="0">
    <w:p w14:paraId="102B56CA" w14:textId="77777777" w:rsidR="00B1509B" w:rsidRDefault="00B150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96A81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B545B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51F7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6A81"/>
    <w:rsid w:val="00A97B92"/>
    <w:rsid w:val="00AA690C"/>
    <w:rsid w:val="00AD3B0E"/>
    <w:rsid w:val="00AE5182"/>
    <w:rsid w:val="00B02235"/>
    <w:rsid w:val="00B100EF"/>
    <w:rsid w:val="00B1160A"/>
    <w:rsid w:val="00B11B42"/>
    <w:rsid w:val="00B1509B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12</cp:revision>
  <cp:lastPrinted>2026-07-25T08:31:00Z</cp:lastPrinted>
  <dcterms:created xsi:type="dcterms:W3CDTF">2026-07-27T07:38:00Z</dcterms:created>
  <dcterms:modified xsi:type="dcterms:W3CDTF">2026-08-12T06:02:00Z</dcterms:modified>
</cp:coreProperties>
</file>