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188FCFC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6A2D5A">
                              <w:rPr>
                                <w:b/>
                                <w:szCs w:val="24"/>
                              </w:rPr>
                              <w:t>2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A2D5A" w:rsidRPr="006A2D5A">
                              <w:rPr>
                                <w:b/>
                                <w:szCs w:val="24"/>
                              </w:rPr>
                              <w:t>Чащихин</w:t>
                            </w:r>
                            <w:r w:rsidR="006A2D5A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proofErr w:type="spellEnd"/>
                            <w:r w:rsidR="006A2D5A" w:rsidRPr="006A2D5A">
                              <w:rPr>
                                <w:b/>
                                <w:szCs w:val="24"/>
                              </w:rPr>
                              <w:t xml:space="preserve"> Наталь</w:t>
                            </w:r>
                            <w:r w:rsidR="006A2D5A">
                              <w:rPr>
                                <w:b/>
                                <w:szCs w:val="24"/>
                              </w:rPr>
                              <w:t>и</w:t>
                            </w:r>
                            <w:r w:rsidR="006A2D5A" w:rsidRPr="006A2D5A">
                              <w:rPr>
                                <w:b/>
                                <w:szCs w:val="24"/>
                              </w:rPr>
                              <w:t xml:space="preserve"> Михайловн</w:t>
                            </w:r>
                            <w:r w:rsidR="006A2D5A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3188FCFC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</w:t>
                      </w:r>
                      <w:r w:rsidR="006A2D5A">
                        <w:rPr>
                          <w:b/>
                          <w:szCs w:val="24"/>
                        </w:rPr>
                        <w:t>2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6A2D5A" w:rsidRPr="006A2D5A">
                        <w:rPr>
                          <w:b/>
                          <w:szCs w:val="24"/>
                        </w:rPr>
                        <w:t>Чащихин</w:t>
                      </w:r>
                      <w:r w:rsidR="006A2D5A">
                        <w:rPr>
                          <w:b/>
                          <w:szCs w:val="24"/>
                        </w:rPr>
                        <w:t>ой</w:t>
                      </w:r>
                      <w:proofErr w:type="spellEnd"/>
                      <w:r w:rsidR="006A2D5A" w:rsidRPr="006A2D5A">
                        <w:rPr>
                          <w:b/>
                          <w:szCs w:val="24"/>
                        </w:rPr>
                        <w:t xml:space="preserve"> Наталь</w:t>
                      </w:r>
                      <w:r w:rsidR="006A2D5A">
                        <w:rPr>
                          <w:b/>
                          <w:szCs w:val="24"/>
                        </w:rPr>
                        <w:t>и</w:t>
                      </w:r>
                      <w:r w:rsidR="006A2D5A" w:rsidRPr="006A2D5A">
                        <w:rPr>
                          <w:b/>
                          <w:szCs w:val="24"/>
                        </w:rPr>
                        <w:t xml:space="preserve"> Михайловн</w:t>
                      </w:r>
                      <w:r w:rsidR="006A2D5A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BC54237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6A2D5A">
                              <w:rPr>
                                <w:szCs w:val="24"/>
                              </w:rPr>
                              <w:t>3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BC54237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6A2D5A">
                        <w:rPr>
                          <w:szCs w:val="24"/>
                        </w:rPr>
                        <w:t>3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2DB777A8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6A2D5A" w:rsidRPr="006A2D5A">
        <w:rPr>
          <w:bCs/>
        </w:rPr>
        <w:t xml:space="preserve">№ 0612 </w:t>
      </w:r>
      <w:proofErr w:type="spellStart"/>
      <w:r w:rsidR="006A2D5A" w:rsidRPr="006A2D5A">
        <w:rPr>
          <w:bCs/>
        </w:rPr>
        <w:t>Чащихиной</w:t>
      </w:r>
      <w:proofErr w:type="spellEnd"/>
      <w:r w:rsidR="006A2D5A" w:rsidRPr="006A2D5A">
        <w:rPr>
          <w:bCs/>
        </w:rPr>
        <w:t xml:space="preserve"> Натальи Михайловны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0B545B">
        <w:rPr>
          <w:bCs/>
        </w:rPr>
        <w:t>1</w:t>
      </w:r>
      <w:r w:rsidR="006A2D5A">
        <w:rPr>
          <w:bCs/>
        </w:rPr>
        <w:t>2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7436A383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6A2D5A" w:rsidRPr="006A2D5A">
        <w:t xml:space="preserve">№ 0612 </w:t>
      </w:r>
      <w:proofErr w:type="spellStart"/>
      <w:r w:rsidR="006A2D5A" w:rsidRPr="006A2D5A">
        <w:t>Чащихиной</w:t>
      </w:r>
      <w:proofErr w:type="spellEnd"/>
      <w:r w:rsidR="006A2D5A" w:rsidRPr="006A2D5A">
        <w:t xml:space="preserve"> Натальи Михайловны</w:t>
      </w:r>
      <w:r>
        <w:t xml:space="preserve">, </w:t>
      </w:r>
      <w:r w:rsidR="006A2D5A" w:rsidRPr="006A2D5A">
        <w:t>1967</w:t>
      </w:r>
      <w:r w:rsidR="005B0FAC">
        <w:t xml:space="preserve"> года рождения, </w:t>
      </w:r>
      <w:r>
        <w:t>предложенно</w:t>
      </w:r>
      <w:r w:rsidR="000D0179">
        <w:t>й</w:t>
      </w:r>
      <w:bookmarkStart w:id="0" w:name="_GoBack"/>
      <w:bookmarkEnd w:id="0"/>
      <w:r>
        <w:t xml:space="preserve"> в состав комиссии </w:t>
      </w:r>
      <w:r w:rsidR="006A2D5A" w:rsidRPr="006A2D5A">
        <w:t>Региональн</w:t>
      </w:r>
      <w:r w:rsidR="006A2D5A">
        <w:t>ой</w:t>
      </w:r>
      <w:r w:rsidR="006A2D5A" w:rsidRPr="006A2D5A">
        <w:t xml:space="preserve"> Общественн</w:t>
      </w:r>
      <w:r w:rsidR="006A2D5A">
        <w:t>ой</w:t>
      </w:r>
      <w:r w:rsidR="006A2D5A" w:rsidRPr="006A2D5A">
        <w:t xml:space="preserve"> организаци</w:t>
      </w:r>
      <w:r w:rsidR="006A2D5A">
        <w:t>ей</w:t>
      </w:r>
      <w:r w:rsidR="006A2D5A" w:rsidRPr="006A2D5A">
        <w:t xml:space="preserve"> </w:t>
      </w:r>
      <w:r w:rsidR="006A2D5A">
        <w:t>«</w:t>
      </w:r>
      <w:r w:rsidR="006A2D5A" w:rsidRPr="006A2D5A">
        <w:t>Молодежная ассоциация юристов Пермского края</w:t>
      </w:r>
      <w:r w:rsidR="006A2D5A">
        <w:t>»</w:t>
      </w:r>
      <w:r>
        <w:t>.</w:t>
      </w:r>
    </w:p>
    <w:p w14:paraId="5616F691" w14:textId="65B232E0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</w:t>
      </w:r>
      <w:r w:rsidR="006A2D5A">
        <w:t>2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D801D" w14:textId="77777777" w:rsidR="007A14AC" w:rsidRDefault="007A14AC">
      <w:r>
        <w:separator/>
      </w:r>
    </w:p>
  </w:endnote>
  <w:endnote w:type="continuationSeparator" w:id="0">
    <w:p w14:paraId="1EF41273" w14:textId="77777777" w:rsidR="007A14AC" w:rsidRDefault="007A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D67B3" w14:textId="77777777" w:rsidR="007A14AC" w:rsidRDefault="007A14AC">
      <w:r>
        <w:separator/>
      </w:r>
    </w:p>
  </w:footnote>
  <w:footnote w:type="continuationSeparator" w:id="0">
    <w:p w14:paraId="4C7B48EA" w14:textId="77777777" w:rsidR="007A14AC" w:rsidRDefault="007A1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D0179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179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A14AC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23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13</cp:revision>
  <cp:lastPrinted>2026-07-25T08:31:00Z</cp:lastPrinted>
  <dcterms:created xsi:type="dcterms:W3CDTF">2026-07-27T07:38:00Z</dcterms:created>
  <dcterms:modified xsi:type="dcterms:W3CDTF">2026-08-12T06:02:00Z</dcterms:modified>
</cp:coreProperties>
</file>