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B4D7FBD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BB4CCE">
                              <w:rPr>
                                <w:b/>
                                <w:szCs w:val="24"/>
                              </w:rPr>
                              <w:t>6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B4CCE" w:rsidRPr="00BB4CCE">
                              <w:rPr>
                                <w:b/>
                                <w:szCs w:val="24"/>
                              </w:rPr>
                              <w:t>Тютиков</w:t>
                            </w:r>
                            <w:r w:rsidR="00BB4CCE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proofErr w:type="spellEnd"/>
                            <w:r w:rsidR="00BB4CCE" w:rsidRPr="00BB4CCE">
                              <w:rPr>
                                <w:b/>
                                <w:szCs w:val="24"/>
                              </w:rPr>
                              <w:t xml:space="preserve"> Ирин</w:t>
                            </w:r>
                            <w:r w:rsidR="00BB4CCE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BB4CCE" w:rsidRPr="00BB4CCE">
                              <w:rPr>
                                <w:b/>
                                <w:szCs w:val="24"/>
                              </w:rPr>
                              <w:t xml:space="preserve"> Викторовн</w:t>
                            </w:r>
                            <w:r w:rsidR="00BB4CCE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0B4D7FBD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</w:t>
                      </w:r>
                      <w:r w:rsidR="00BB4CCE">
                        <w:rPr>
                          <w:b/>
                          <w:szCs w:val="24"/>
                        </w:rPr>
                        <w:t>6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BB4CCE" w:rsidRPr="00BB4CCE">
                        <w:rPr>
                          <w:b/>
                          <w:szCs w:val="24"/>
                        </w:rPr>
                        <w:t>Тютиков</w:t>
                      </w:r>
                      <w:r w:rsidR="00BB4CCE">
                        <w:rPr>
                          <w:b/>
                          <w:szCs w:val="24"/>
                        </w:rPr>
                        <w:t>ой</w:t>
                      </w:r>
                      <w:proofErr w:type="spellEnd"/>
                      <w:r w:rsidR="00BB4CCE" w:rsidRPr="00BB4CCE">
                        <w:rPr>
                          <w:b/>
                          <w:szCs w:val="24"/>
                        </w:rPr>
                        <w:t xml:space="preserve"> Ирин</w:t>
                      </w:r>
                      <w:r w:rsidR="00BB4CCE">
                        <w:rPr>
                          <w:b/>
                          <w:szCs w:val="24"/>
                        </w:rPr>
                        <w:t>ы</w:t>
                      </w:r>
                      <w:r w:rsidR="00BB4CCE" w:rsidRPr="00BB4CCE">
                        <w:rPr>
                          <w:b/>
                          <w:szCs w:val="24"/>
                        </w:rPr>
                        <w:t xml:space="preserve"> Викторовн</w:t>
                      </w:r>
                      <w:r w:rsidR="00BB4CCE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521A5A8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BB4CCE">
                              <w:rPr>
                                <w:szCs w:val="24"/>
                              </w:rPr>
                              <w:t>5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521A5A8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BB4CCE">
                        <w:rPr>
                          <w:szCs w:val="24"/>
                        </w:rPr>
                        <w:t>5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7A7081DE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BB4CCE" w:rsidRPr="00BB4CCE">
        <w:rPr>
          <w:bCs/>
        </w:rPr>
        <w:t xml:space="preserve">№ 0616 </w:t>
      </w:r>
      <w:proofErr w:type="spellStart"/>
      <w:r w:rsidR="00BB4CCE" w:rsidRPr="00BB4CCE">
        <w:rPr>
          <w:bCs/>
        </w:rPr>
        <w:t>Тютиковой</w:t>
      </w:r>
      <w:proofErr w:type="spellEnd"/>
      <w:r w:rsidR="00BB4CCE" w:rsidRPr="00BB4CCE">
        <w:rPr>
          <w:bCs/>
        </w:rPr>
        <w:t xml:space="preserve"> Ирины Викторовны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0B545B">
        <w:rPr>
          <w:bCs/>
        </w:rPr>
        <w:t>1</w:t>
      </w:r>
      <w:r w:rsidR="00BB4CCE">
        <w:rPr>
          <w:bCs/>
        </w:rPr>
        <w:t>6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7777B1DA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BB4CCE" w:rsidRPr="00BB4CCE">
        <w:t xml:space="preserve">№ 0616 </w:t>
      </w:r>
      <w:proofErr w:type="spellStart"/>
      <w:r w:rsidR="00BB4CCE" w:rsidRPr="00BB4CCE">
        <w:t>Тютиковой</w:t>
      </w:r>
      <w:proofErr w:type="spellEnd"/>
      <w:r w:rsidR="00BB4CCE" w:rsidRPr="00BB4CCE">
        <w:t xml:space="preserve"> Ирины Викторовны</w:t>
      </w:r>
      <w:r>
        <w:t xml:space="preserve">, </w:t>
      </w:r>
      <w:r w:rsidR="00BB4CCE" w:rsidRPr="00BB4CCE">
        <w:t>1965</w:t>
      </w:r>
      <w:r w:rsidR="005B0FAC">
        <w:t xml:space="preserve"> года рождения, </w:t>
      </w:r>
      <w:r>
        <w:t>предложенно</w:t>
      </w:r>
      <w:r w:rsidR="00F6336E">
        <w:t>й</w:t>
      </w:r>
      <w:bookmarkStart w:id="0" w:name="_GoBack"/>
      <w:bookmarkEnd w:id="0"/>
      <w:r>
        <w:t xml:space="preserve"> в состав комиссии </w:t>
      </w:r>
      <w:r w:rsidR="00BB4CCE" w:rsidRPr="00BB4CCE">
        <w:t>собрание</w:t>
      </w:r>
      <w:r w:rsidR="00BB4CCE">
        <w:t>м</w:t>
      </w:r>
      <w:r w:rsidR="00BB4CCE" w:rsidRPr="00BB4CCE">
        <w:t xml:space="preserve"> избирателей по месту работы</w:t>
      </w:r>
      <w:r>
        <w:t>.</w:t>
      </w:r>
    </w:p>
    <w:p w14:paraId="5616F691" w14:textId="4BF2306E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</w:t>
      </w:r>
      <w:r w:rsidR="00BB4CCE">
        <w:t>6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7A2C5" w14:textId="77777777" w:rsidR="00B3687E" w:rsidRDefault="00B3687E">
      <w:r>
        <w:separator/>
      </w:r>
    </w:p>
  </w:endnote>
  <w:endnote w:type="continuationSeparator" w:id="0">
    <w:p w14:paraId="0D90322F" w14:textId="77777777" w:rsidR="00B3687E" w:rsidRDefault="00B3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B65A3" w14:textId="77777777" w:rsidR="00B3687E" w:rsidRDefault="00B3687E">
      <w:r>
        <w:separator/>
      </w:r>
    </w:p>
  </w:footnote>
  <w:footnote w:type="continuationSeparator" w:id="0">
    <w:p w14:paraId="0AC8463D" w14:textId="77777777" w:rsidR="00B3687E" w:rsidRDefault="00B368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6336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26078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87E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B4CCE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6336E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29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15</cp:revision>
  <cp:lastPrinted>2026-07-25T08:31:00Z</cp:lastPrinted>
  <dcterms:created xsi:type="dcterms:W3CDTF">2026-07-27T07:38:00Z</dcterms:created>
  <dcterms:modified xsi:type="dcterms:W3CDTF">2026-08-12T06:02:00Z</dcterms:modified>
</cp:coreProperties>
</file>