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0F0295E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0B545B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2608D3">
                              <w:rPr>
                                <w:b/>
                                <w:szCs w:val="24"/>
                              </w:rPr>
                              <w:t xml:space="preserve">9 </w:t>
                            </w:r>
                            <w:r w:rsidR="002608D3" w:rsidRPr="002608D3">
                              <w:rPr>
                                <w:b/>
                                <w:szCs w:val="24"/>
                              </w:rPr>
                              <w:t>Чудинов</w:t>
                            </w:r>
                            <w:r w:rsidR="002608D3">
                              <w:rPr>
                                <w:b/>
                                <w:szCs w:val="24"/>
                              </w:rPr>
                              <w:t xml:space="preserve">ой </w:t>
                            </w:r>
                            <w:r w:rsidR="002608D3" w:rsidRPr="002608D3">
                              <w:rPr>
                                <w:b/>
                                <w:szCs w:val="24"/>
                              </w:rPr>
                              <w:t>Софи</w:t>
                            </w:r>
                            <w:r w:rsidR="002608D3">
                              <w:rPr>
                                <w:b/>
                                <w:szCs w:val="24"/>
                              </w:rPr>
                              <w:t>и</w:t>
                            </w:r>
                            <w:r w:rsidR="002608D3" w:rsidRPr="002608D3">
                              <w:rPr>
                                <w:b/>
                                <w:szCs w:val="24"/>
                              </w:rPr>
                              <w:t xml:space="preserve"> Павловн</w:t>
                            </w:r>
                            <w:r w:rsidR="002608D3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40F0295E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0B545B">
                        <w:rPr>
                          <w:b/>
                          <w:szCs w:val="24"/>
                        </w:rPr>
                        <w:t>1</w:t>
                      </w:r>
                      <w:r w:rsidR="002608D3">
                        <w:rPr>
                          <w:b/>
                          <w:szCs w:val="24"/>
                        </w:rPr>
                        <w:t xml:space="preserve">9 </w:t>
                      </w:r>
                      <w:r w:rsidR="002608D3" w:rsidRPr="002608D3">
                        <w:rPr>
                          <w:b/>
                          <w:szCs w:val="24"/>
                        </w:rPr>
                        <w:t>Чудинов</w:t>
                      </w:r>
                      <w:r w:rsidR="002608D3">
                        <w:rPr>
                          <w:b/>
                          <w:szCs w:val="24"/>
                        </w:rPr>
                        <w:t xml:space="preserve">ой </w:t>
                      </w:r>
                      <w:r w:rsidR="002608D3" w:rsidRPr="002608D3">
                        <w:rPr>
                          <w:b/>
                          <w:szCs w:val="24"/>
                        </w:rPr>
                        <w:t>Софи</w:t>
                      </w:r>
                      <w:r w:rsidR="002608D3">
                        <w:rPr>
                          <w:b/>
                          <w:szCs w:val="24"/>
                        </w:rPr>
                        <w:t>и</w:t>
                      </w:r>
                      <w:r w:rsidR="002608D3" w:rsidRPr="002608D3">
                        <w:rPr>
                          <w:b/>
                          <w:szCs w:val="24"/>
                        </w:rPr>
                        <w:t xml:space="preserve"> Павловн</w:t>
                      </w:r>
                      <w:r w:rsidR="002608D3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4C5F99F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2608D3">
                              <w:rPr>
                                <w:szCs w:val="24"/>
                              </w:rPr>
                              <w:t>6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4C5F99F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2608D3">
                        <w:rPr>
                          <w:szCs w:val="24"/>
                        </w:rPr>
                        <w:t>6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61DCDA48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2608D3" w:rsidRPr="002608D3">
        <w:rPr>
          <w:bCs/>
        </w:rPr>
        <w:t>№ 0619 Чудиновой Софии Павловны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2608D3">
        <w:rPr>
          <w:bCs/>
        </w:rPr>
        <w:t>19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4BD77BEF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2608D3" w:rsidRPr="002608D3">
        <w:t>№ 0619 Чудиновой Софии Павловны</w:t>
      </w:r>
      <w:r>
        <w:t xml:space="preserve">, </w:t>
      </w:r>
      <w:r w:rsidR="00BB4CCE" w:rsidRPr="00BB4CCE">
        <w:t>19</w:t>
      </w:r>
      <w:r w:rsidR="002608D3">
        <w:t>77</w:t>
      </w:r>
      <w:r w:rsidR="005B0FAC">
        <w:t xml:space="preserve"> года рождения, </w:t>
      </w:r>
      <w:r>
        <w:t>предложенно</w:t>
      </w:r>
      <w:r w:rsidR="0099452B">
        <w:t>й</w:t>
      </w:r>
      <w:bookmarkStart w:id="0" w:name="_GoBack"/>
      <w:bookmarkEnd w:id="0"/>
      <w:r>
        <w:t xml:space="preserve"> в состав комиссии </w:t>
      </w:r>
      <w:r w:rsidR="002608D3" w:rsidRPr="002608D3">
        <w:t>Региональн</w:t>
      </w:r>
      <w:r w:rsidR="002608D3">
        <w:t>ым</w:t>
      </w:r>
      <w:r w:rsidR="002608D3" w:rsidRPr="002608D3">
        <w:t xml:space="preserve"> отделение</w:t>
      </w:r>
      <w:r w:rsidR="002608D3">
        <w:t>м</w:t>
      </w:r>
      <w:r w:rsidR="002608D3" w:rsidRPr="002608D3">
        <w:t xml:space="preserve"> в Пермском крае Политической партии </w:t>
      </w:r>
      <w:r w:rsidR="00AC437F">
        <w:t>«</w:t>
      </w:r>
      <w:r w:rsidR="002608D3" w:rsidRPr="002608D3">
        <w:t>НОВЫЕ ЛЮДИ</w:t>
      </w:r>
      <w:r w:rsidR="00AC437F">
        <w:t>»</w:t>
      </w:r>
      <w:r>
        <w:t>.</w:t>
      </w:r>
    </w:p>
    <w:p w14:paraId="5616F691" w14:textId="46ACC512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0B545B">
        <w:t>1</w:t>
      </w:r>
      <w:r w:rsidR="002608D3">
        <w:t>9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FFB62" w14:textId="77777777" w:rsidR="00A24AF5" w:rsidRDefault="00A24AF5">
      <w:r>
        <w:separator/>
      </w:r>
    </w:p>
  </w:endnote>
  <w:endnote w:type="continuationSeparator" w:id="0">
    <w:p w14:paraId="4BC60F15" w14:textId="77777777" w:rsidR="00A24AF5" w:rsidRDefault="00A2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2AD0B8" w14:textId="77777777" w:rsidR="00A24AF5" w:rsidRDefault="00A24AF5">
      <w:r>
        <w:separator/>
      </w:r>
    </w:p>
  </w:footnote>
  <w:footnote w:type="continuationSeparator" w:id="0">
    <w:p w14:paraId="392AB34B" w14:textId="77777777" w:rsidR="00A24AF5" w:rsidRDefault="00A24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9452B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B545B"/>
    <w:rsid w:val="000D0D54"/>
    <w:rsid w:val="000F1485"/>
    <w:rsid w:val="00104FBA"/>
    <w:rsid w:val="001078BC"/>
    <w:rsid w:val="00115836"/>
    <w:rsid w:val="001243E3"/>
    <w:rsid w:val="00126078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08D3"/>
    <w:rsid w:val="00264F65"/>
    <w:rsid w:val="0026732D"/>
    <w:rsid w:val="00294C21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51F7"/>
    <w:rsid w:val="003C5979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45CBB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917DF"/>
    <w:rsid w:val="006928A1"/>
    <w:rsid w:val="00695EF5"/>
    <w:rsid w:val="006A2D5A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9452B"/>
    <w:rsid w:val="009E2B6B"/>
    <w:rsid w:val="009E32EC"/>
    <w:rsid w:val="009E37C7"/>
    <w:rsid w:val="00A02CAE"/>
    <w:rsid w:val="00A17511"/>
    <w:rsid w:val="00A24AF5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C437F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B4CCE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3996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32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17</cp:revision>
  <cp:lastPrinted>2026-07-25T08:31:00Z</cp:lastPrinted>
  <dcterms:created xsi:type="dcterms:W3CDTF">2026-07-27T07:38:00Z</dcterms:created>
  <dcterms:modified xsi:type="dcterms:W3CDTF">2026-08-12T06:03:00Z</dcterms:modified>
</cp:coreProperties>
</file>