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93710F" w14:textId="487D79FC" w:rsidR="00A5243C" w:rsidRPr="00462428" w:rsidRDefault="00E2720E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2210E83D">
                <wp:simplePos x="0" y="0"/>
                <wp:positionH relativeFrom="page">
                  <wp:posOffset>1082694</wp:posOffset>
                </wp:positionH>
                <wp:positionV relativeFrom="page">
                  <wp:posOffset>2165390</wp:posOffset>
                </wp:positionV>
                <wp:extent cx="5939790" cy="656348"/>
                <wp:effectExtent l="0" t="0" r="3810" b="10795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6563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EA4FA" w14:textId="4C30F4CB" w:rsidR="00B33253" w:rsidRPr="00C626AA" w:rsidRDefault="00A0607F" w:rsidP="00C626AA">
                            <w:pPr>
                              <w:pStyle w:val="a4"/>
                              <w:rPr>
                                <w:b/>
                                <w:szCs w:val="24"/>
                              </w:rPr>
                            </w:pPr>
                            <w:r w:rsidRPr="00A0607F">
                              <w:rPr>
                                <w:b/>
                                <w:szCs w:val="24"/>
                              </w:rPr>
                              <w:t>О назначении членом участковой избирательной комиссии № 06</w:t>
                            </w:r>
                            <w:r w:rsidR="000F3385">
                              <w:rPr>
                                <w:b/>
                                <w:szCs w:val="24"/>
                              </w:rPr>
                              <w:t>03</w:t>
                            </w:r>
                            <w:r w:rsidRPr="00A0607F">
                              <w:rPr>
                                <w:b/>
                                <w:szCs w:val="24"/>
                              </w:rPr>
                              <w:t xml:space="preserve"> c правом решающего голоса </w:t>
                            </w:r>
                            <w:r w:rsidR="000F3385">
                              <w:rPr>
                                <w:b/>
                                <w:szCs w:val="24"/>
                              </w:rPr>
                              <w:t>Сабуровой Ольги Геннадьевны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25pt;margin-top:170.5pt;width:467.7pt;height:51.7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" filled="f" stroked="f">
                <v:textbox inset="0,0,0,0">
                  <w:txbxContent>
                    <w:p w14:paraId="6BBEA4FA" w14:textId="4C30F4CB" w:rsidR="00B33253" w:rsidRPr="00C626AA" w:rsidRDefault="00A0607F" w:rsidP="00C626AA">
                      <w:pPr>
                        <w:pStyle w:val="a4"/>
                        <w:rPr>
                          <w:b/>
                          <w:szCs w:val="24"/>
                        </w:rPr>
                      </w:pPr>
                      <w:r w:rsidRPr="00A0607F">
                        <w:rPr>
                          <w:b/>
                          <w:szCs w:val="24"/>
                        </w:rPr>
                        <w:t>О назначении членом участковой избирательной комиссии № 06</w:t>
                      </w:r>
                      <w:r w:rsidR="000F3385">
                        <w:rPr>
                          <w:b/>
                          <w:szCs w:val="24"/>
                        </w:rPr>
                        <w:t>03</w:t>
                      </w:r>
                      <w:r w:rsidRPr="00A0607F">
                        <w:rPr>
                          <w:b/>
                          <w:szCs w:val="24"/>
                        </w:rPr>
                        <w:t xml:space="preserve"> c правом решающего голоса </w:t>
                      </w:r>
                      <w:r w:rsidR="000F3385">
                        <w:rPr>
                          <w:b/>
                          <w:szCs w:val="24"/>
                        </w:rPr>
                        <w:t>Сабуровой Ольги Геннадьевны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3EF28076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39D4DE1D" w:rsidR="00E75F24" w:rsidRPr="00E2720E" w:rsidRDefault="00C626AA" w:rsidP="00E75F24">
                            <w:pPr>
                              <w:pStyle w:val="a4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1</w:t>
                            </w:r>
                            <w:r w:rsidR="000F3385">
                              <w:rPr>
                                <w:szCs w:val="24"/>
                              </w:rPr>
                              <w:t>7</w:t>
                            </w:r>
                            <w:r>
                              <w:rPr>
                                <w:szCs w:val="24"/>
                              </w:rPr>
                              <w:t>/</w:t>
                            </w:r>
                            <w:r w:rsidR="000F3385">
                              <w:rPr>
                                <w:szCs w:val="24"/>
                              </w:rPr>
                              <w:t>10</w:t>
                            </w:r>
                            <w:r>
                              <w:rPr>
                                <w:szCs w:val="24"/>
                              </w:rPr>
                              <w:t>-</w:t>
                            </w:r>
                            <w:r w:rsidR="00D13E88">
                              <w:rPr>
                                <w:szCs w:val="24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7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C92Khb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39D4DE1D" w:rsidR="00E75F24" w:rsidRPr="00E2720E" w:rsidRDefault="00C626AA" w:rsidP="00E75F24">
                      <w:pPr>
                        <w:pStyle w:val="a4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1</w:t>
                      </w:r>
                      <w:r w:rsidR="000F3385">
                        <w:rPr>
                          <w:szCs w:val="24"/>
                        </w:rPr>
                        <w:t>7</w:t>
                      </w:r>
                      <w:r>
                        <w:rPr>
                          <w:szCs w:val="24"/>
                        </w:rPr>
                        <w:t>/</w:t>
                      </w:r>
                      <w:r w:rsidR="000F3385">
                        <w:rPr>
                          <w:szCs w:val="24"/>
                        </w:rPr>
                        <w:t>10</w:t>
                      </w:r>
                      <w:r>
                        <w:rPr>
                          <w:szCs w:val="24"/>
                        </w:rPr>
                        <w:t>-</w:t>
                      </w:r>
                      <w:r w:rsidR="00D13E88">
                        <w:rPr>
                          <w:szCs w:val="24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10BD922A">
                <wp:simplePos x="0" y="0"/>
                <wp:positionH relativeFrom="page">
                  <wp:posOffset>1440180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576A9C83" w:rsidR="00975170" w:rsidRPr="00E2720E" w:rsidRDefault="000F3385" w:rsidP="00A67D26">
                            <w:pPr>
                              <w:pStyle w:val="a4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12</w:t>
                            </w:r>
                            <w:r w:rsidR="00D81FEC">
                              <w:rPr>
                                <w:szCs w:val="24"/>
                              </w:rPr>
                              <w:t>.08</w:t>
                            </w:r>
                            <w:r w:rsidR="00C626AA">
                              <w:rPr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8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" filled="f" stroked="f">
                <v:textbox inset="0,0,0,0">
                  <w:txbxContent>
                    <w:p w14:paraId="27D5AEA5" w14:textId="576A9C83" w:rsidR="00975170" w:rsidRPr="00E2720E" w:rsidRDefault="000F3385" w:rsidP="00A67D26">
                      <w:pPr>
                        <w:pStyle w:val="a4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12</w:t>
                      </w:r>
                      <w:r w:rsidR="00D81FEC">
                        <w:rPr>
                          <w:szCs w:val="24"/>
                        </w:rPr>
                        <w:t>.08</w:t>
                      </w:r>
                      <w:r w:rsidR="00C626AA">
                        <w:rPr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43C80C9" w14:textId="0A5D9233" w:rsidR="00A0607F" w:rsidRDefault="00A0607F" w:rsidP="00A0607F">
      <w:pPr>
        <w:pStyle w:val="a7"/>
        <w:tabs>
          <w:tab w:val="left" w:pos="4569"/>
        </w:tabs>
        <w:spacing w:line="360" w:lineRule="auto"/>
        <w:ind w:firstLine="709"/>
        <w:rPr>
          <w:bCs/>
        </w:rPr>
      </w:pPr>
      <w:r w:rsidRPr="000E2037">
        <w:rPr>
          <w:bCs/>
        </w:rPr>
        <w:t>В связи с до</w:t>
      </w:r>
      <w:r>
        <w:rPr>
          <w:bCs/>
        </w:rPr>
        <w:t>срочным прекращением полномочий</w:t>
      </w:r>
      <w:r w:rsidRPr="000E2037">
        <w:rPr>
          <w:bCs/>
        </w:rPr>
        <w:t xml:space="preserve"> члена участковой избирательной комиссии с правом решающего голо</w:t>
      </w:r>
      <w:r>
        <w:rPr>
          <w:bCs/>
        </w:rPr>
        <w:t xml:space="preserve">са избирательного участка </w:t>
      </w:r>
      <w:r w:rsidR="000F3385" w:rsidRPr="00A67C12">
        <w:rPr>
          <w:bCs/>
        </w:rPr>
        <w:t>№ 0603 Шмаковой Ирины Павловны</w:t>
      </w:r>
      <w:r>
        <w:rPr>
          <w:bCs/>
        </w:rPr>
        <w:t xml:space="preserve">, </w:t>
      </w:r>
      <w:r w:rsidRPr="000E2037">
        <w:rPr>
          <w:bCs/>
        </w:rPr>
        <w:t>предложенно</w:t>
      </w:r>
      <w:r w:rsidR="00D81FEC">
        <w:rPr>
          <w:bCs/>
        </w:rPr>
        <w:t>й</w:t>
      </w:r>
      <w:r w:rsidRPr="000E2037">
        <w:rPr>
          <w:bCs/>
        </w:rPr>
        <w:t xml:space="preserve"> в состав </w:t>
      </w:r>
      <w:r w:rsidR="001D47C4">
        <w:rPr>
          <w:bCs/>
        </w:rPr>
        <w:t xml:space="preserve">комиссии </w:t>
      </w:r>
      <w:r w:rsidR="000F3385" w:rsidRPr="00A67C12">
        <w:t>Пермск</w:t>
      </w:r>
      <w:r w:rsidR="000F3385">
        <w:t>ой</w:t>
      </w:r>
      <w:r w:rsidR="000F3385" w:rsidRPr="00A67C12">
        <w:t xml:space="preserve"> Региональн</w:t>
      </w:r>
      <w:r w:rsidR="000F3385">
        <w:t>ой</w:t>
      </w:r>
      <w:r w:rsidR="000F3385" w:rsidRPr="00A67C12">
        <w:t xml:space="preserve"> общественн</w:t>
      </w:r>
      <w:r w:rsidR="000F3385">
        <w:t>ой</w:t>
      </w:r>
      <w:r w:rsidR="000F3385" w:rsidRPr="00A67C12">
        <w:t xml:space="preserve"> организаци</w:t>
      </w:r>
      <w:r w:rsidR="000F3385">
        <w:t>ей</w:t>
      </w:r>
      <w:r w:rsidR="000F3385" w:rsidRPr="00A67C12">
        <w:t xml:space="preserve">  </w:t>
      </w:r>
      <w:r w:rsidR="000F3385">
        <w:t>«</w:t>
      </w:r>
      <w:r w:rsidR="000F3385" w:rsidRPr="00A67C12">
        <w:t>Студенческие сельскохозяйственные отряды</w:t>
      </w:r>
      <w:r w:rsidR="000F3385">
        <w:t>»</w:t>
      </w:r>
      <w:r w:rsidRPr="00801DF9">
        <w:t xml:space="preserve"> </w:t>
      </w:r>
      <w:r w:rsidRPr="000E2037">
        <w:rPr>
          <w:bCs/>
        </w:rPr>
        <w:t>и учитывая резерв территориальной избирательной комиссии Вереща</w:t>
      </w:r>
      <w:r>
        <w:rPr>
          <w:bCs/>
        </w:rPr>
        <w:t xml:space="preserve">гинского муниципального округа, </w:t>
      </w:r>
      <w:r w:rsidRPr="000E2037">
        <w:rPr>
          <w:bCs/>
        </w:rPr>
        <w:t>руководствуясь пунктом</w:t>
      </w:r>
      <w:r>
        <w:rPr>
          <w:bCs/>
        </w:rPr>
        <w:t> </w:t>
      </w:r>
      <w:r w:rsidRPr="000E2037">
        <w:rPr>
          <w:bCs/>
        </w:rPr>
        <w:t>11 статьи</w:t>
      </w:r>
      <w:r>
        <w:rPr>
          <w:bCs/>
        </w:rPr>
        <w:t> </w:t>
      </w:r>
      <w:r w:rsidRPr="000E2037">
        <w:rPr>
          <w:bCs/>
        </w:rPr>
        <w:t>29 Федеральног</w:t>
      </w:r>
      <w:r>
        <w:rPr>
          <w:bCs/>
        </w:rPr>
        <w:t>о закона от 12.06.2002 № 67-ФЗ</w:t>
      </w:r>
      <w:r w:rsidRPr="000E2037">
        <w:rPr>
          <w:bCs/>
        </w:rPr>
        <w:t xml:space="preserve"> «Об основных гарантиях избирательных прав и права на участие в референдуме граждан Российской Федерации»,</w:t>
      </w:r>
    </w:p>
    <w:p w14:paraId="3DE83544" w14:textId="68F7B716" w:rsidR="00B93833" w:rsidRDefault="00B93833" w:rsidP="00C626AA">
      <w:pPr>
        <w:pStyle w:val="a7"/>
        <w:spacing w:before="240" w:after="240" w:line="240" w:lineRule="auto"/>
        <w:ind w:firstLine="709"/>
        <w:jc w:val="center"/>
      </w:pPr>
      <w:r>
        <w:t>К</w:t>
      </w:r>
      <w:bookmarkStart w:id="0" w:name="_GoBack"/>
      <w:bookmarkEnd w:id="0"/>
      <w:r>
        <w:t xml:space="preserve">омиссия  </w:t>
      </w:r>
      <w:proofErr w:type="gramStart"/>
      <w:r>
        <w:t>р</w:t>
      </w:r>
      <w:proofErr w:type="gramEnd"/>
      <w:r>
        <w:t xml:space="preserve"> е ш а е т:</w:t>
      </w:r>
    </w:p>
    <w:p w14:paraId="307D055C" w14:textId="200FF480" w:rsidR="00A0607F" w:rsidRDefault="00A0607F" w:rsidP="00A0607F">
      <w:pPr>
        <w:pStyle w:val="a7"/>
        <w:spacing w:line="360" w:lineRule="auto"/>
        <w:ind w:firstLine="709"/>
      </w:pPr>
      <w:r>
        <w:t>1. Назначит</w:t>
      </w:r>
      <w:r w:rsidR="00964909">
        <w:t xml:space="preserve">ь </w:t>
      </w:r>
      <w:r w:rsidR="000F3385" w:rsidRPr="000F3385">
        <w:t>Сабуров</w:t>
      </w:r>
      <w:r w:rsidR="000F3385">
        <w:t>у</w:t>
      </w:r>
      <w:r w:rsidR="000F3385" w:rsidRPr="000F3385">
        <w:t xml:space="preserve"> Ольг</w:t>
      </w:r>
      <w:r w:rsidR="000F3385">
        <w:t>у</w:t>
      </w:r>
      <w:r w:rsidR="000F3385" w:rsidRPr="000F3385">
        <w:t xml:space="preserve"> Геннадьевн</w:t>
      </w:r>
      <w:r w:rsidR="000F3385">
        <w:t>у</w:t>
      </w:r>
      <w:r w:rsidR="00964909">
        <w:t xml:space="preserve">, </w:t>
      </w:r>
      <w:r w:rsidR="000F3385" w:rsidRPr="000F3385">
        <w:t>1980</w:t>
      </w:r>
      <w:r w:rsidR="001D47C4">
        <w:t xml:space="preserve"> года рождения, образование – </w:t>
      </w:r>
      <w:r w:rsidR="00C47F3B">
        <w:t>высшее</w:t>
      </w:r>
      <w:r w:rsidR="001D47C4">
        <w:t xml:space="preserve">, </w:t>
      </w:r>
      <w:r w:rsidR="001D47C4" w:rsidRPr="006F3CA8">
        <w:t xml:space="preserve">работающую </w:t>
      </w:r>
      <w:r w:rsidR="00DE0C83" w:rsidRPr="006F3CA8">
        <w:t>в МБУ</w:t>
      </w:r>
      <w:r w:rsidR="006F3CA8" w:rsidRPr="006F3CA8">
        <w:t>К</w:t>
      </w:r>
      <w:r w:rsidR="00DE0C83" w:rsidRPr="006F3CA8">
        <w:t xml:space="preserve"> «</w:t>
      </w:r>
      <w:r w:rsidR="000F3385">
        <w:t>Городской дворец досуга и творчества</w:t>
      </w:r>
      <w:r w:rsidR="00DE0C83" w:rsidRPr="006F3CA8">
        <w:t>»</w:t>
      </w:r>
      <w:r w:rsidR="004B18E5" w:rsidRPr="006F3CA8">
        <w:t xml:space="preserve">, </w:t>
      </w:r>
      <w:r w:rsidR="000F3385">
        <w:t>З</w:t>
      </w:r>
      <w:r w:rsidR="006F3CA8" w:rsidRPr="006F3CA8">
        <w:t xml:space="preserve">аведующая </w:t>
      </w:r>
      <w:r w:rsidR="000F3385">
        <w:t>отделом культурно-досуговой организации клубного типа</w:t>
      </w:r>
      <w:r w:rsidR="004B18E5">
        <w:t xml:space="preserve">, </w:t>
      </w:r>
      <w:r>
        <w:t xml:space="preserve">предложенную </w:t>
      </w:r>
      <w:r w:rsidR="000F3385" w:rsidRPr="00A67C12">
        <w:t>Пермск</w:t>
      </w:r>
      <w:r w:rsidR="000F3385">
        <w:t>ой</w:t>
      </w:r>
      <w:r w:rsidR="000F3385" w:rsidRPr="00A67C12">
        <w:t xml:space="preserve"> Региональн</w:t>
      </w:r>
      <w:r w:rsidR="000F3385">
        <w:t>ой</w:t>
      </w:r>
      <w:r w:rsidR="000F3385" w:rsidRPr="00A67C12">
        <w:t xml:space="preserve"> общественн</w:t>
      </w:r>
      <w:r w:rsidR="000F3385">
        <w:t>ой</w:t>
      </w:r>
      <w:r w:rsidR="000F3385" w:rsidRPr="00A67C12">
        <w:t xml:space="preserve"> организаци</w:t>
      </w:r>
      <w:r w:rsidR="000F3385">
        <w:t>ей</w:t>
      </w:r>
      <w:r w:rsidR="000F3385" w:rsidRPr="00A67C12">
        <w:t xml:space="preserve">  </w:t>
      </w:r>
      <w:r w:rsidR="000F3385">
        <w:t>«</w:t>
      </w:r>
      <w:r w:rsidR="000F3385" w:rsidRPr="00A67C12">
        <w:t>Студенческие сельскохозяйственные отряды</w:t>
      </w:r>
      <w:r w:rsidR="000F3385">
        <w:t>»</w:t>
      </w:r>
      <w:r w:rsidR="004B18E5">
        <w:t xml:space="preserve">, </w:t>
      </w:r>
      <w:r>
        <w:t>членом участковой избирательной комиссии с правом решающего голоса избирательного участка № 06</w:t>
      </w:r>
      <w:r w:rsidR="000F3385">
        <w:t>03</w:t>
      </w:r>
      <w:r>
        <w:t xml:space="preserve">. </w:t>
      </w:r>
    </w:p>
    <w:p w14:paraId="474373BC" w14:textId="765439DD" w:rsidR="00A0607F" w:rsidRDefault="00A0607F" w:rsidP="00A0607F">
      <w:pPr>
        <w:pStyle w:val="a7"/>
        <w:spacing w:line="360" w:lineRule="auto"/>
        <w:ind w:firstLine="709"/>
      </w:pPr>
      <w:r>
        <w:t>2. Довести настоящее решение до сведения участковой избирательной комиссии избирательного участка № 06</w:t>
      </w:r>
      <w:r w:rsidR="000F3385">
        <w:t>03</w:t>
      </w:r>
      <w:r>
        <w:t>.</w:t>
      </w:r>
    </w:p>
    <w:p w14:paraId="6AFFFA4B" w14:textId="78AE2C3A" w:rsidR="00C5145D" w:rsidRDefault="00A0607F" w:rsidP="00C5145D">
      <w:pPr>
        <w:pStyle w:val="a7"/>
        <w:spacing w:line="360" w:lineRule="auto"/>
      </w:pPr>
      <w:r>
        <w:t xml:space="preserve">3. </w:t>
      </w:r>
      <w:proofErr w:type="gramStart"/>
      <w:r w:rsidR="00C5145D" w:rsidRPr="0072188E">
        <w:t>Разместить</w:t>
      </w:r>
      <w:proofErr w:type="gramEnd"/>
      <w:r w:rsidR="00C5145D" w:rsidRPr="0072188E">
        <w:t xml:space="preserve"> настоящее решение на Еди</w:t>
      </w:r>
      <w:r w:rsidR="00C5145D">
        <w:t>ном портале избирательных комис</w:t>
      </w:r>
      <w:r w:rsidR="00C5145D" w:rsidRPr="0072188E">
        <w:t>сий Пермского края в информационно-телекоммуникационной сети «Интернет».</w:t>
      </w:r>
    </w:p>
    <w:p w14:paraId="01BBE0EC" w14:textId="6EB32E31" w:rsidR="00A0607F" w:rsidRDefault="00A0607F" w:rsidP="00A0607F">
      <w:pPr>
        <w:pStyle w:val="a7"/>
        <w:spacing w:line="360" w:lineRule="auto"/>
        <w:ind w:firstLine="709"/>
      </w:pPr>
    </w:p>
    <w:p w14:paraId="692F5126" w14:textId="3BE7E416" w:rsidR="00B93833" w:rsidRDefault="00A0607F" w:rsidP="00A0607F">
      <w:pPr>
        <w:pStyle w:val="a7"/>
        <w:spacing w:line="360" w:lineRule="auto"/>
        <w:ind w:firstLine="709"/>
      </w:pPr>
      <w:r>
        <w:lastRenderedPageBreak/>
        <w:t xml:space="preserve">4. </w:t>
      </w:r>
      <w:proofErr w:type="gramStart"/>
      <w:r>
        <w:t>Контроль за</w:t>
      </w:r>
      <w:proofErr w:type="gramEnd"/>
      <w:r>
        <w:t xml:space="preserve"> исполнением настоящего решения возложить на секретаря территориальной избирательной комиссии Верещагинского муниципального округа Абдульминову А.А.</w:t>
      </w:r>
    </w:p>
    <w:p w14:paraId="17A94561" w14:textId="77777777" w:rsidR="00A0607F" w:rsidRDefault="00A0607F" w:rsidP="00A0607F">
      <w:pPr>
        <w:pStyle w:val="a7"/>
        <w:spacing w:line="360" w:lineRule="auto"/>
        <w:ind w:firstLine="709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783072" w14:paraId="7EA53346" w14:textId="77777777" w:rsidTr="002D330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E6815FF" w14:textId="77777777" w:rsidR="00783072" w:rsidRPr="00FD0E8F" w:rsidRDefault="00783072" w:rsidP="002D3309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A20929B" w14:textId="202559F6" w:rsidR="00783072" w:rsidRDefault="00C005D3" w:rsidP="002D3309">
            <w:pPr>
              <w:pStyle w:val="a7"/>
              <w:spacing w:before="600" w:line="240" w:lineRule="auto"/>
              <w:ind w:firstLine="0"/>
              <w:jc w:val="right"/>
            </w:pPr>
            <w:r>
              <w:t>С.Ю. Бардасова</w:t>
            </w:r>
          </w:p>
        </w:tc>
      </w:tr>
      <w:tr w:rsidR="00783072" w14:paraId="1256DB87" w14:textId="77777777" w:rsidTr="002D3309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2AD0502" w14:textId="77777777" w:rsidR="00783072" w:rsidRDefault="00783072" w:rsidP="002D3309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2A5EBE0" w14:textId="77777777" w:rsidR="00783072" w:rsidRDefault="00783072" w:rsidP="002D3309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783072" w14:paraId="390B8584" w14:textId="77777777" w:rsidTr="002D330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93073C8" w14:textId="77777777" w:rsidR="00783072" w:rsidRDefault="00783072" w:rsidP="002D3309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2D679CD" w14:textId="76D143D3" w:rsidR="00783072" w:rsidRDefault="00C005D3" w:rsidP="002D3309">
            <w:pPr>
              <w:pStyle w:val="a7"/>
              <w:spacing w:line="240" w:lineRule="auto"/>
              <w:ind w:firstLine="0"/>
              <w:jc w:val="right"/>
            </w:pPr>
            <w:r>
              <w:t>А.А. Абдульминова</w:t>
            </w:r>
          </w:p>
        </w:tc>
      </w:tr>
    </w:tbl>
    <w:p w14:paraId="06A725A8" w14:textId="77777777" w:rsidR="00525A05" w:rsidRPr="00DF42F4" w:rsidRDefault="00525A05" w:rsidP="00C626AA">
      <w:pPr>
        <w:pStyle w:val="a7"/>
        <w:spacing w:line="240" w:lineRule="auto"/>
        <w:ind w:firstLine="0"/>
        <w:rPr>
          <w:sz w:val="20"/>
        </w:rPr>
      </w:pPr>
    </w:p>
    <w:sectPr w:rsidR="00525A05" w:rsidRPr="00DF42F4" w:rsidSect="00715C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426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3EB31B" w14:textId="77777777" w:rsidR="00BA41DC" w:rsidRDefault="00BA41DC">
      <w:r>
        <w:separator/>
      </w:r>
    </w:p>
  </w:endnote>
  <w:endnote w:type="continuationSeparator" w:id="0">
    <w:p w14:paraId="4F0517E1" w14:textId="77777777" w:rsidR="00BA41DC" w:rsidRDefault="00BA41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13B95D" w14:textId="77777777" w:rsidR="00BA41DC" w:rsidRDefault="00BA41DC">
      <w:r>
        <w:separator/>
      </w:r>
    </w:p>
  </w:footnote>
  <w:footnote w:type="continuationSeparator" w:id="0">
    <w:p w14:paraId="64B012D4" w14:textId="77777777" w:rsidR="00BA41DC" w:rsidRDefault="00BA41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C47F3B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58F599A4" w14:textId="77777777" w:rsidR="00783072" w:rsidRDefault="001B4E29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104FBA" w:rsidRPr="00104FB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ВЕРЕЩАГИНСКОГО </w:t>
          </w: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4DD3FF4A" w:rsidR="00A337B6" w:rsidRPr="00CA5A0E" w:rsidRDefault="00513C2D" w:rsidP="00783072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C82390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4AC15B72" w:rsidR="00811B95" w:rsidRPr="00201E8F" w:rsidRDefault="00811B95" w:rsidP="002D277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01E8F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465F72" w:rsidRPr="00465F72">
            <w:rPr>
              <w:rFonts w:ascii="Times New Roman" w:hAnsi="Times New Roman" w:cs="Times New Roman"/>
              <w:b/>
              <w:bCs/>
              <w:spacing w:val="20"/>
            </w:rPr>
            <w:t>Верещагино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85DCE"/>
    <w:rsid w:val="000D0D54"/>
    <w:rsid w:val="000F1485"/>
    <w:rsid w:val="000F3385"/>
    <w:rsid w:val="00104FBA"/>
    <w:rsid w:val="001078BC"/>
    <w:rsid w:val="00115836"/>
    <w:rsid w:val="001243E3"/>
    <w:rsid w:val="00137969"/>
    <w:rsid w:val="00191482"/>
    <w:rsid w:val="001A00FC"/>
    <w:rsid w:val="001B15BE"/>
    <w:rsid w:val="001B407B"/>
    <w:rsid w:val="001B4E29"/>
    <w:rsid w:val="001C1318"/>
    <w:rsid w:val="001D47C4"/>
    <w:rsid w:val="00201E8F"/>
    <w:rsid w:val="00205244"/>
    <w:rsid w:val="00225905"/>
    <w:rsid w:val="00233652"/>
    <w:rsid w:val="00257A42"/>
    <w:rsid w:val="00264F65"/>
    <w:rsid w:val="0026732D"/>
    <w:rsid w:val="00296CAB"/>
    <w:rsid w:val="002B21D1"/>
    <w:rsid w:val="002B3EE9"/>
    <w:rsid w:val="002C2A72"/>
    <w:rsid w:val="002D277C"/>
    <w:rsid w:val="002D4959"/>
    <w:rsid w:val="002E2BDC"/>
    <w:rsid w:val="003012C6"/>
    <w:rsid w:val="00303229"/>
    <w:rsid w:val="00303589"/>
    <w:rsid w:val="0030402A"/>
    <w:rsid w:val="00331EFD"/>
    <w:rsid w:val="00357CAF"/>
    <w:rsid w:val="00365DAC"/>
    <w:rsid w:val="00371D99"/>
    <w:rsid w:val="00382607"/>
    <w:rsid w:val="00383862"/>
    <w:rsid w:val="00385F5E"/>
    <w:rsid w:val="003B5AAA"/>
    <w:rsid w:val="003C306A"/>
    <w:rsid w:val="003C51F7"/>
    <w:rsid w:val="003E7736"/>
    <w:rsid w:val="00412B26"/>
    <w:rsid w:val="00447D5C"/>
    <w:rsid w:val="00461A95"/>
    <w:rsid w:val="00462428"/>
    <w:rsid w:val="00465F72"/>
    <w:rsid w:val="00474EF2"/>
    <w:rsid w:val="0049623F"/>
    <w:rsid w:val="004A1B98"/>
    <w:rsid w:val="004B052C"/>
    <w:rsid w:val="004B18E5"/>
    <w:rsid w:val="004B1FC7"/>
    <w:rsid w:val="004E2451"/>
    <w:rsid w:val="004F451C"/>
    <w:rsid w:val="00512D15"/>
    <w:rsid w:val="00513C2D"/>
    <w:rsid w:val="005160F3"/>
    <w:rsid w:val="005205C5"/>
    <w:rsid w:val="005244D8"/>
    <w:rsid w:val="00524C40"/>
    <w:rsid w:val="00524D9F"/>
    <w:rsid w:val="00525A05"/>
    <w:rsid w:val="005276C9"/>
    <w:rsid w:val="00551323"/>
    <w:rsid w:val="005522B1"/>
    <w:rsid w:val="00556797"/>
    <w:rsid w:val="00592B00"/>
    <w:rsid w:val="005A62A6"/>
    <w:rsid w:val="005C1C6F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6F3CA8"/>
    <w:rsid w:val="00715C9F"/>
    <w:rsid w:val="00741EB1"/>
    <w:rsid w:val="00751328"/>
    <w:rsid w:val="00756AB6"/>
    <w:rsid w:val="00772DA0"/>
    <w:rsid w:val="00783072"/>
    <w:rsid w:val="007E4EC0"/>
    <w:rsid w:val="00811B95"/>
    <w:rsid w:val="00813760"/>
    <w:rsid w:val="0081478D"/>
    <w:rsid w:val="008206C9"/>
    <w:rsid w:val="008338E7"/>
    <w:rsid w:val="008506DE"/>
    <w:rsid w:val="00867F8C"/>
    <w:rsid w:val="00873008"/>
    <w:rsid w:val="008858AC"/>
    <w:rsid w:val="008907E9"/>
    <w:rsid w:val="008A4039"/>
    <w:rsid w:val="008B44FB"/>
    <w:rsid w:val="008B47F9"/>
    <w:rsid w:val="008B5678"/>
    <w:rsid w:val="008C35AF"/>
    <w:rsid w:val="008C5AD9"/>
    <w:rsid w:val="008E2436"/>
    <w:rsid w:val="008F37B9"/>
    <w:rsid w:val="008F44F7"/>
    <w:rsid w:val="00902D5C"/>
    <w:rsid w:val="00905991"/>
    <w:rsid w:val="009213EB"/>
    <w:rsid w:val="0093411B"/>
    <w:rsid w:val="00964909"/>
    <w:rsid w:val="00975170"/>
    <w:rsid w:val="009E2B6B"/>
    <w:rsid w:val="009E37C7"/>
    <w:rsid w:val="00A0607F"/>
    <w:rsid w:val="00A17511"/>
    <w:rsid w:val="00A26040"/>
    <w:rsid w:val="00A320E6"/>
    <w:rsid w:val="00A337B6"/>
    <w:rsid w:val="00A45148"/>
    <w:rsid w:val="00A45BE2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B02235"/>
    <w:rsid w:val="00B100EF"/>
    <w:rsid w:val="00B1160A"/>
    <w:rsid w:val="00B11B42"/>
    <w:rsid w:val="00B17649"/>
    <w:rsid w:val="00B237E4"/>
    <w:rsid w:val="00B33253"/>
    <w:rsid w:val="00B36BA0"/>
    <w:rsid w:val="00B45B6A"/>
    <w:rsid w:val="00B46040"/>
    <w:rsid w:val="00B617B8"/>
    <w:rsid w:val="00B7195A"/>
    <w:rsid w:val="00B72D4A"/>
    <w:rsid w:val="00B77D71"/>
    <w:rsid w:val="00B866F4"/>
    <w:rsid w:val="00B871BB"/>
    <w:rsid w:val="00B90C37"/>
    <w:rsid w:val="00B9285C"/>
    <w:rsid w:val="00B93833"/>
    <w:rsid w:val="00BA41DC"/>
    <w:rsid w:val="00BA6E86"/>
    <w:rsid w:val="00BA7FB1"/>
    <w:rsid w:val="00BB38DD"/>
    <w:rsid w:val="00BC03E1"/>
    <w:rsid w:val="00BC66B0"/>
    <w:rsid w:val="00BC7D7A"/>
    <w:rsid w:val="00BF0468"/>
    <w:rsid w:val="00C005D3"/>
    <w:rsid w:val="00C17CFD"/>
    <w:rsid w:val="00C20323"/>
    <w:rsid w:val="00C33007"/>
    <w:rsid w:val="00C359CC"/>
    <w:rsid w:val="00C46980"/>
    <w:rsid w:val="00C477FF"/>
    <w:rsid w:val="00C47F3B"/>
    <w:rsid w:val="00C5145D"/>
    <w:rsid w:val="00C60B0F"/>
    <w:rsid w:val="00C61F5F"/>
    <w:rsid w:val="00C626AA"/>
    <w:rsid w:val="00C727CE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13E88"/>
    <w:rsid w:val="00D277F2"/>
    <w:rsid w:val="00D50D5D"/>
    <w:rsid w:val="00D642F3"/>
    <w:rsid w:val="00D715AA"/>
    <w:rsid w:val="00D81BB7"/>
    <w:rsid w:val="00D81FEC"/>
    <w:rsid w:val="00D83492"/>
    <w:rsid w:val="00D923FA"/>
    <w:rsid w:val="00DB235A"/>
    <w:rsid w:val="00DC6913"/>
    <w:rsid w:val="00DD43E0"/>
    <w:rsid w:val="00DE0C83"/>
    <w:rsid w:val="00DE48F3"/>
    <w:rsid w:val="00DF27D0"/>
    <w:rsid w:val="00DF42F4"/>
    <w:rsid w:val="00DF5AD2"/>
    <w:rsid w:val="00E04155"/>
    <w:rsid w:val="00E10E03"/>
    <w:rsid w:val="00E11D12"/>
    <w:rsid w:val="00E178D8"/>
    <w:rsid w:val="00E2366A"/>
    <w:rsid w:val="00E2720E"/>
    <w:rsid w:val="00E531F5"/>
    <w:rsid w:val="00E56B58"/>
    <w:rsid w:val="00E56D0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E7FFE"/>
    <w:rsid w:val="00EF312D"/>
    <w:rsid w:val="00F1500B"/>
    <w:rsid w:val="00F23E87"/>
    <w:rsid w:val="00F30BDA"/>
    <w:rsid w:val="00F56E73"/>
    <w:rsid w:val="00F70748"/>
    <w:rsid w:val="00F827D8"/>
    <w:rsid w:val="00FA3AAF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3833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3833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2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58</TotalTime>
  <Pages>2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Пользователь</cp:lastModifiedBy>
  <cp:revision>11</cp:revision>
  <cp:lastPrinted>2026-08-06T03:59:00Z</cp:lastPrinted>
  <dcterms:created xsi:type="dcterms:W3CDTF">2026-07-27T09:32:00Z</dcterms:created>
  <dcterms:modified xsi:type="dcterms:W3CDTF">2026-08-12T03:43:00Z</dcterms:modified>
</cp:coreProperties>
</file>