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3A397B7A" w:rsidR="00B33253" w:rsidRPr="00C626AA" w:rsidRDefault="00A0607F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A0607F">
                              <w:rPr>
                                <w:b/>
                                <w:szCs w:val="24"/>
                              </w:rPr>
                              <w:t>О назначении членом участковой избирательной комиссии № 06</w:t>
                            </w:r>
                            <w:r w:rsidR="00611FD1">
                              <w:rPr>
                                <w:b/>
                                <w:szCs w:val="24"/>
                              </w:rPr>
                              <w:t>1</w:t>
                            </w:r>
                            <w:r w:rsidR="00B77FBD">
                              <w:rPr>
                                <w:b/>
                                <w:szCs w:val="24"/>
                              </w:rPr>
                              <w:t>4</w:t>
                            </w:r>
                            <w:r w:rsidRPr="00A0607F">
                              <w:rPr>
                                <w:b/>
                                <w:szCs w:val="24"/>
                              </w:rPr>
                              <w:t xml:space="preserve"> c правом решающего голоса </w:t>
                            </w:r>
                            <w:r w:rsidR="00B77FBD">
                              <w:rPr>
                                <w:b/>
                                <w:szCs w:val="24"/>
                              </w:rPr>
                              <w:t>Никитиной Елены Сергеевны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3A397B7A" w:rsidR="00B33253" w:rsidRPr="00C626AA" w:rsidRDefault="00A0607F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A0607F">
                        <w:rPr>
                          <w:b/>
                          <w:szCs w:val="24"/>
                        </w:rPr>
                        <w:t>О назначении членом участковой избирательной комиссии № 06</w:t>
                      </w:r>
                      <w:r w:rsidR="00611FD1">
                        <w:rPr>
                          <w:b/>
                          <w:szCs w:val="24"/>
                        </w:rPr>
                        <w:t>1</w:t>
                      </w:r>
                      <w:r w:rsidR="00B77FBD">
                        <w:rPr>
                          <w:b/>
                          <w:szCs w:val="24"/>
                        </w:rPr>
                        <w:t>4</w:t>
                      </w:r>
                      <w:r w:rsidRPr="00A0607F">
                        <w:rPr>
                          <w:b/>
                          <w:szCs w:val="24"/>
                        </w:rPr>
                        <w:t xml:space="preserve"> c правом решающего голоса </w:t>
                      </w:r>
                      <w:r w:rsidR="00B77FBD">
                        <w:rPr>
                          <w:b/>
                          <w:szCs w:val="24"/>
                        </w:rPr>
                        <w:t>Никитиной Елены Сергеевны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0C6C0486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</w:t>
                            </w:r>
                            <w:r w:rsidR="000F3385">
                              <w:rPr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Cs w:val="24"/>
                              </w:rPr>
                              <w:t>/</w:t>
                            </w:r>
                            <w:r w:rsidR="000F3385">
                              <w:rPr>
                                <w:szCs w:val="24"/>
                              </w:rPr>
                              <w:t>1</w:t>
                            </w:r>
                            <w:r w:rsidR="00B77FBD">
                              <w:rPr>
                                <w:szCs w:val="24"/>
                              </w:rPr>
                              <w:t>3</w:t>
                            </w:r>
                            <w:r>
                              <w:rPr>
                                <w:szCs w:val="24"/>
                              </w:rPr>
                              <w:t>-</w:t>
                            </w:r>
                            <w:r w:rsidR="00D13E88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0C6C0486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</w:t>
                      </w:r>
                      <w:r w:rsidR="000F3385">
                        <w:rPr>
                          <w:szCs w:val="24"/>
                        </w:rPr>
                        <w:t>7</w:t>
                      </w:r>
                      <w:r>
                        <w:rPr>
                          <w:szCs w:val="24"/>
                        </w:rPr>
                        <w:t>/</w:t>
                      </w:r>
                      <w:r w:rsidR="000F3385">
                        <w:rPr>
                          <w:szCs w:val="24"/>
                        </w:rPr>
                        <w:t>1</w:t>
                      </w:r>
                      <w:r w:rsidR="00B77FBD">
                        <w:rPr>
                          <w:szCs w:val="24"/>
                        </w:rPr>
                        <w:t>3</w:t>
                      </w:r>
                      <w:r>
                        <w:rPr>
                          <w:szCs w:val="24"/>
                        </w:rPr>
                        <w:t>-</w:t>
                      </w:r>
                      <w:r w:rsidR="00D13E88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76A9C83" w:rsidR="00975170" w:rsidRPr="00E2720E" w:rsidRDefault="000F3385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12</w:t>
                            </w:r>
                            <w:r w:rsidR="00D81FEC">
                              <w:rPr>
                                <w:szCs w:val="24"/>
                              </w:rPr>
                              <w:t>.08</w:t>
                            </w:r>
                            <w:r w:rsidR="00C626AA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576A9C83" w:rsidR="00975170" w:rsidRPr="00E2720E" w:rsidRDefault="000F3385" w:rsidP="00A67D26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12</w:t>
                      </w:r>
                      <w:r w:rsidR="00D81FEC">
                        <w:rPr>
                          <w:szCs w:val="24"/>
                        </w:rPr>
                        <w:t>.08</w:t>
                      </w:r>
                      <w:r w:rsidR="00C626AA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43C80C9" w14:textId="3CEE2D82" w:rsidR="00A0607F" w:rsidRDefault="00A0607F" w:rsidP="00A0607F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0E2037">
        <w:rPr>
          <w:bCs/>
        </w:rPr>
        <w:t>В связи с до</w:t>
      </w:r>
      <w:r>
        <w:rPr>
          <w:bCs/>
        </w:rPr>
        <w:t>срочным прекращением полномочий</w:t>
      </w:r>
      <w:r w:rsidRPr="000E2037">
        <w:rPr>
          <w:bCs/>
        </w:rPr>
        <w:t xml:space="preserve"> члена участковой избирательной комиссии с правом решающего голо</w:t>
      </w:r>
      <w:r>
        <w:rPr>
          <w:bCs/>
        </w:rPr>
        <w:t xml:space="preserve">са избирательного участка </w:t>
      </w:r>
      <w:r w:rsidR="00B77FBD" w:rsidRPr="00E73996">
        <w:rPr>
          <w:bCs/>
        </w:rPr>
        <w:t>№ 0614 Балуевой Натальи Валерьевны</w:t>
      </w:r>
      <w:r>
        <w:rPr>
          <w:bCs/>
        </w:rPr>
        <w:t xml:space="preserve">, </w:t>
      </w:r>
      <w:r w:rsidRPr="000E2037">
        <w:rPr>
          <w:bCs/>
        </w:rPr>
        <w:t>предложенно</w:t>
      </w:r>
      <w:r w:rsidR="00D81FEC">
        <w:rPr>
          <w:bCs/>
        </w:rPr>
        <w:t>й</w:t>
      </w:r>
      <w:r w:rsidRPr="000E2037">
        <w:rPr>
          <w:bCs/>
        </w:rPr>
        <w:t xml:space="preserve"> в состав </w:t>
      </w:r>
      <w:bookmarkStart w:id="0" w:name="_GoBack"/>
      <w:bookmarkEnd w:id="0"/>
      <w:r w:rsidR="001D47C4">
        <w:rPr>
          <w:bCs/>
        </w:rPr>
        <w:t xml:space="preserve">комиссии </w:t>
      </w:r>
      <w:r w:rsidR="00B77FBD" w:rsidRPr="00E73996">
        <w:t>Региональн</w:t>
      </w:r>
      <w:r w:rsidR="00B77FBD">
        <w:t>ым</w:t>
      </w:r>
      <w:r w:rsidR="00B77FBD" w:rsidRPr="00E73996">
        <w:t xml:space="preserve"> отделение</w:t>
      </w:r>
      <w:r w:rsidR="00B77FBD">
        <w:t>м</w:t>
      </w:r>
      <w:r w:rsidR="00B77FBD" w:rsidRPr="00E73996">
        <w:t xml:space="preserve"> Социалистической политической партии СПРАВЕДЛИВАЯ РОССИЯ в Пермском крае</w:t>
      </w:r>
      <w:r w:rsidRPr="00801DF9">
        <w:t xml:space="preserve"> </w:t>
      </w:r>
      <w:r w:rsidRPr="000E2037">
        <w:rPr>
          <w:bCs/>
        </w:rPr>
        <w:t>и учитывая резерв территориальной избирательной комиссии Вереща</w:t>
      </w:r>
      <w:r>
        <w:rPr>
          <w:bCs/>
        </w:rPr>
        <w:t xml:space="preserve">гинского муниципального округа, </w:t>
      </w:r>
      <w:r w:rsidRPr="000E2037">
        <w:rPr>
          <w:bCs/>
        </w:rPr>
        <w:t>руководствуясь пунктом</w:t>
      </w:r>
      <w:r>
        <w:rPr>
          <w:bCs/>
        </w:rPr>
        <w:t> </w:t>
      </w:r>
      <w:r w:rsidRPr="000E2037">
        <w:rPr>
          <w:bCs/>
        </w:rPr>
        <w:t>11 статьи</w:t>
      </w:r>
      <w:r>
        <w:rPr>
          <w:bCs/>
        </w:rPr>
        <w:t> </w:t>
      </w:r>
      <w:r w:rsidRPr="000E2037">
        <w:rPr>
          <w:bCs/>
        </w:rPr>
        <w:t>29 Федеральног</w:t>
      </w:r>
      <w:r>
        <w:rPr>
          <w:bCs/>
        </w:rPr>
        <w:t>о закона от 12.06.2002 № 67-ФЗ</w:t>
      </w:r>
      <w:r w:rsidRPr="000E2037">
        <w:rPr>
          <w:bCs/>
        </w:rPr>
        <w:t xml:space="preserve"> «Об основных гарантиях избирательных прав и права</w:t>
      </w:r>
      <w:proofErr w:type="gramEnd"/>
      <w:r w:rsidRPr="000E2037">
        <w:rPr>
          <w:bCs/>
        </w:rPr>
        <w:t xml:space="preserve"> на участие в референдуме граждан Российской Федерации»,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307D055C" w14:textId="44A85AF0" w:rsidR="00A0607F" w:rsidRDefault="00A0607F" w:rsidP="00A0607F">
      <w:pPr>
        <w:pStyle w:val="a7"/>
        <w:spacing w:line="360" w:lineRule="auto"/>
        <w:ind w:firstLine="709"/>
      </w:pPr>
      <w:r>
        <w:t>1. Назначит</w:t>
      </w:r>
      <w:r w:rsidR="00964909">
        <w:t xml:space="preserve">ь </w:t>
      </w:r>
      <w:r w:rsidR="00B77FBD">
        <w:t>Никитину Елену Сергеевну</w:t>
      </w:r>
      <w:r w:rsidR="00964909">
        <w:t xml:space="preserve">, </w:t>
      </w:r>
      <w:r w:rsidR="00B77FBD">
        <w:t>2005</w:t>
      </w:r>
      <w:r w:rsidR="001D47C4">
        <w:t xml:space="preserve"> года рождения, образование – </w:t>
      </w:r>
      <w:r w:rsidR="00B77FBD">
        <w:t>среднее общее</w:t>
      </w:r>
      <w:r w:rsidR="001D47C4">
        <w:t xml:space="preserve">, </w:t>
      </w:r>
      <w:r w:rsidR="00B77FBD">
        <w:t xml:space="preserve">ФГАОУ </w:t>
      </w:r>
      <w:proofErr w:type="gramStart"/>
      <w:r w:rsidR="00B77FBD">
        <w:t>ВО</w:t>
      </w:r>
      <w:proofErr w:type="gramEnd"/>
      <w:r w:rsidR="00B77FBD">
        <w:t xml:space="preserve"> «Пермский национальный исследовательский политехнический университет», студент</w:t>
      </w:r>
      <w:r w:rsidR="004B18E5">
        <w:t xml:space="preserve">, </w:t>
      </w:r>
      <w:r>
        <w:t xml:space="preserve">предложенную </w:t>
      </w:r>
      <w:r w:rsidR="00B77FBD" w:rsidRPr="00E73996">
        <w:t>Региональн</w:t>
      </w:r>
      <w:r w:rsidR="00B77FBD">
        <w:t>ым</w:t>
      </w:r>
      <w:r w:rsidR="00B77FBD" w:rsidRPr="00E73996">
        <w:t xml:space="preserve"> отделение</w:t>
      </w:r>
      <w:r w:rsidR="00B77FBD">
        <w:t>м</w:t>
      </w:r>
      <w:r w:rsidR="00B77FBD" w:rsidRPr="00E73996">
        <w:t xml:space="preserve"> Социалистической политической партии СПРАВЕДЛИВАЯ РОССИЯ в Пермском крае</w:t>
      </w:r>
      <w:r w:rsidR="004B18E5">
        <w:t xml:space="preserve">, </w:t>
      </w:r>
      <w:r>
        <w:t>членом участковой избирательной комиссии с правом решающего голоса избирательного участка № 06</w:t>
      </w:r>
      <w:r w:rsidR="00611FD1">
        <w:t>1</w:t>
      </w:r>
      <w:r w:rsidR="00B77FBD">
        <w:t>4</w:t>
      </w:r>
      <w:r>
        <w:t xml:space="preserve">. </w:t>
      </w:r>
    </w:p>
    <w:p w14:paraId="474373BC" w14:textId="14CF2571" w:rsidR="00A0607F" w:rsidRDefault="00A0607F" w:rsidP="00A0607F">
      <w:pPr>
        <w:pStyle w:val="a7"/>
        <w:spacing w:line="360" w:lineRule="auto"/>
        <w:ind w:firstLine="709"/>
      </w:pPr>
      <w:r>
        <w:t>2. Довести настоящее решение до сведения участковой избирательной комиссии избирательного участка № 06</w:t>
      </w:r>
      <w:r w:rsidR="00611FD1">
        <w:t>1</w:t>
      </w:r>
      <w:r w:rsidR="00B77FBD">
        <w:t>4</w:t>
      </w:r>
      <w:r>
        <w:t>.</w:t>
      </w:r>
    </w:p>
    <w:p w14:paraId="6AFFFA4B" w14:textId="78AE2C3A" w:rsidR="00C5145D" w:rsidRDefault="00A0607F" w:rsidP="00C5145D">
      <w:pPr>
        <w:pStyle w:val="a7"/>
        <w:spacing w:line="360" w:lineRule="auto"/>
      </w:pPr>
      <w:r>
        <w:t xml:space="preserve">3. </w:t>
      </w:r>
      <w:proofErr w:type="gramStart"/>
      <w:r w:rsidR="00C5145D" w:rsidRPr="0072188E">
        <w:t>Разместить</w:t>
      </w:r>
      <w:proofErr w:type="gramEnd"/>
      <w:r w:rsidR="00C5145D" w:rsidRPr="0072188E">
        <w:t xml:space="preserve"> настоящее решение на Еди</w:t>
      </w:r>
      <w:r w:rsidR="00C5145D">
        <w:t>ном портале избирательных комис</w:t>
      </w:r>
      <w:r w:rsidR="00C5145D" w:rsidRPr="0072188E">
        <w:t>сий Пермского края в информационно-телекоммуникационной сети «Интернет».</w:t>
      </w:r>
    </w:p>
    <w:p w14:paraId="27D062DC" w14:textId="77777777" w:rsidR="00390248" w:rsidRDefault="00390248" w:rsidP="00A0607F">
      <w:pPr>
        <w:pStyle w:val="a7"/>
        <w:spacing w:line="360" w:lineRule="auto"/>
        <w:ind w:firstLine="709"/>
      </w:pPr>
      <w:r>
        <w:br w:type="page"/>
      </w:r>
    </w:p>
    <w:p w14:paraId="692F5126" w14:textId="7D1B9FDA" w:rsidR="00B93833" w:rsidRDefault="00A0607F" w:rsidP="00A0607F">
      <w:pPr>
        <w:pStyle w:val="a7"/>
        <w:spacing w:line="360" w:lineRule="auto"/>
        <w:ind w:firstLine="709"/>
      </w:pPr>
      <w:r>
        <w:lastRenderedPageBreak/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секретаря территориальной избирательной комиссии Верещагинского муниципального округа Абдульминову А.А.</w:t>
      </w:r>
    </w:p>
    <w:p w14:paraId="17A94561" w14:textId="77777777" w:rsidR="00A0607F" w:rsidRDefault="00A0607F" w:rsidP="00A0607F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D1D8CC" w14:textId="77777777" w:rsidR="00772C1D" w:rsidRDefault="00772C1D">
      <w:r>
        <w:separator/>
      </w:r>
    </w:p>
  </w:endnote>
  <w:endnote w:type="continuationSeparator" w:id="0">
    <w:p w14:paraId="423F538A" w14:textId="77777777" w:rsidR="00772C1D" w:rsidRDefault="00772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6268A9" w14:textId="77777777" w:rsidR="00772C1D" w:rsidRDefault="00772C1D">
      <w:r>
        <w:separator/>
      </w:r>
    </w:p>
  </w:footnote>
  <w:footnote w:type="continuationSeparator" w:id="0">
    <w:p w14:paraId="5FF5D8BE" w14:textId="77777777" w:rsidR="00772C1D" w:rsidRDefault="00772C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77FBD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D0D54"/>
    <w:rsid w:val="000F1485"/>
    <w:rsid w:val="000F3385"/>
    <w:rsid w:val="00104FBA"/>
    <w:rsid w:val="001078BC"/>
    <w:rsid w:val="00115836"/>
    <w:rsid w:val="001243E3"/>
    <w:rsid w:val="00137969"/>
    <w:rsid w:val="00191482"/>
    <w:rsid w:val="001A00FC"/>
    <w:rsid w:val="001B15BE"/>
    <w:rsid w:val="001B407B"/>
    <w:rsid w:val="001B4E29"/>
    <w:rsid w:val="001C1318"/>
    <w:rsid w:val="001D47C4"/>
    <w:rsid w:val="00201E8F"/>
    <w:rsid w:val="00205244"/>
    <w:rsid w:val="00225905"/>
    <w:rsid w:val="00233652"/>
    <w:rsid w:val="00257A42"/>
    <w:rsid w:val="00264F65"/>
    <w:rsid w:val="0026732D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5F5E"/>
    <w:rsid w:val="00390248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9623F"/>
    <w:rsid w:val="004A1B98"/>
    <w:rsid w:val="004B052C"/>
    <w:rsid w:val="004B18E5"/>
    <w:rsid w:val="004B1FC7"/>
    <w:rsid w:val="004E2451"/>
    <w:rsid w:val="004F451C"/>
    <w:rsid w:val="00512D15"/>
    <w:rsid w:val="00513C2D"/>
    <w:rsid w:val="005160F3"/>
    <w:rsid w:val="005205C5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5C1C6F"/>
    <w:rsid w:val="00600F16"/>
    <w:rsid w:val="00611FD1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3CA8"/>
    <w:rsid w:val="00715C9F"/>
    <w:rsid w:val="00741EB1"/>
    <w:rsid w:val="00751328"/>
    <w:rsid w:val="00756AB6"/>
    <w:rsid w:val="00772C1D"/>
    <w:rsid w:val="00772DA0"/>
    <w:rsid w:val="00783072"/>
    <w:rsid w:val="007E4EC0"/>
    <w:rsid w:val="00811B95"/>
    <w:rsid w:val="00813760"/>
    <w:rsid w:val="0081478D"/>
    <w:rsid w:val="008206C9"/>
    <w:rsid w:val="00826930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E2436"/>
    <w:rsid w:val="008F37B9"/>
    <w:rsid w:val="008F44F7"/>
    <w:rsid w:val="00902D5C"/>
    <w:rsid w:val="00905991"/>
    <w:rsid w:val="00920E6B"/>
    <w:rsid w:val="009213EB"/>
    <w:rsid w:val="0093411B"/>
    <w:rsid w:val="00964909"/>
    <w:rsid w:val="00975170"/>
    <w:rsid w:val="009E2B6B"/>
    <w:rsid w:val="009E37C7"/>
    <w:rsid w:val="00A0607F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95A"/>
    <w:rsid w:val="00B72D4A"/>
    <w:rsid w:val="00B77D71"/>
    <w:rsid w:val="00B77FBD"/>
    <w:rsid w:val="00B866F4"/>
    <w:rsid w:val="00B871BB"/>
    <w:rsid w:val="00B90C37"/>
    <w:rsid w:val="00B9285C"/>
    <w:rsid w:val="00B93833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5145D"/>
    <w:rsid w:val="00C60B0F"/>
    <w:rsid w:val="00C61F5F"/>
    <w:rsid w:val="00C626AA"/>
    <w:rsid w:val="00C727CE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13E88"/>
    <w:rsid w:val="00D277F2"/>
    <w:rsid w:val="00D50D5D"/>
    <w:rsid w:val="00D642F3"/>
    <w:rsid w:val="00D715AA"/>
    <w:rsid w:val="00D81BB7"/>
    <w:rsid w:val="00D81FEC"/>
    <w:rsid w:val="00D83492"/>
    <w:rsid w:val="00D923FA"/>
    <w:rsid w:val="00DB235A"/>
    <w:rsid w:val="00DC6913"/>
    <w:rsid w:val="00DD43E0"/>
    <w:rsid w:val="00DE0C83"/>
    <w:rsid w:val="00DE48F3"/>
    <w:rsid w:val="00DF27D0"/>
    <w:rsid w:val="00DF42F4"/>
    <w:rsid w:val="00DF5AD2"/>
    <w:rsid w:val="00E04155"/>
    <w:rsid w:val="00E10E03"/>
    <w:rsid w:val="00E11D12"/>
    <w:rsid w:val="00E178D8"/>
    <w:rsid w:val="00E2366A"/>
    <w:rsid w:val="00E2720E"/>
    <w:rsid w:val="00E531F5"/>
    <w:rsid w:val="00E56B58"/>
    <w:rsid w:val="00E56D0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E7FFE"/>
    <w:rsid w:val="00EF312D"/>
    <w:rsid w:val="00F1500B"/>
    <w:rsid w:val="00F23E87"/>
    <w:rsid w:val="00F30BDA"/>
    <w:rsid w:val="00F56E73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68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13</cp:revision>
  <cp:lastPrinted>2026-08-06T03:59:00Z</cp:lastPrinted>
  <dcterms:created xsi:type="dcterms:W3CDTF">2026-07-27T09:32:00Z</dcterms:created>
  <dcterms:modified xsi:type="dcterms:W3CDTF">2026-08-12T04:00:00Z</dcterms:modified>
</cp:coreProperties>
</file>