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B9E03A6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2C22CC">
                              <w:rPr>
                                <w:b/>
                                <w:szCs w:val="24"/>
                              </w:rPr>
                              <w:t>6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proofErr w:type="spellStart"/>
                            <w:r w:rsidR="002C22CC">
                              <w:rPr>
                                <w:b/>
                                <w:szCs w:val="24"/>
                              </w:rPr>
                              <w:t>Шавриной</w:t>
                            </w:r>
                            <w:proofErr w:type="spellEnd"/>
                            <w:r w:rsidR="002C22CC">
                              <w:rPr>
                                <w:b/>
                                <w:szCs w:val="24"/>
                              </w:rPr>
                              <w:t xml:space="preserve"> Надежды Денисовны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0B9E03A6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11FD1">
                        <w:rPr>
                          <w:b/>
                          <w:szCs w:val="24"/>
                        </w:rPr>
                        <w:t>1</w:t>
                      </w:r>
                      <w:r w:rsidR="002C22CC">
                        <w:rPr>
                          <w:b/>
                          <w:szCs w:val="24"/>
                        </w:rPr>
                        <w:t>6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proofErr w:type="spellStart"/>
                      <w:r w:rsidR="002C22CC">
                        <w:rPr>
                          <w:b/>
                          <w:szCs w:val="24"/>
                        </w:rPr>
                        <w:t>Шавриной</w:t>
                      </w:r>
                      <w:proofErr w:type="spellEnd"/>
                      <w:r w:rsidR="002C22CC">
                        <w:rPr>
                          <w:b/>
                          <w:szCs w:val="24"/>
                        </w:rPr>
                        <w:t xml:space="preserve"> Надежды Денисовны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B0473E3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2C22CC">
                              <w:rPr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B0473E3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2C22CC">
                        <w:rPr>
                          <w:szCs w:val="24"/>
                        </w:rPr>
                        <w:t>4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778B1D51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2C22CC" w:rsidRPr="00BB4CCE">
        <w:rPr>
          <w:bCs/>
        </w:rPr>
        <w:t xml:space="preserve">№ 0616 </w:t>
      </w:r>
      <w:proofErr w:type="spellStart"/>
      <w:r w:rsidR="002C22CC" w:rsidRPr="00BB4CCE">
        <w:rPr>
          <w:bCs/>
        </w:rPr>
        <w:t>Тютиковой</w:t>
      </w:r>
      <w:proofErr w:type="spellEnd"/>
      <w:r w:rsidR="002C22CC" w:rsidRPr="00BB4CCE">
        <w:rPr>
          <w:bCs/>
        </w:rPr>
        <w:t xml:space="preserve"> Ирины Викторовны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2C22CC" w:rsidRPr="00BB4CCE">
        <w:t>собрание</w:t>
      </w:r>
      <w:r w:rsidR="002C22CC">
        <w:t>м</w:t>
      </w:r>
      <w:r w:rsidR="002C22CC" w:rsidRPr="00BB4CCE">
        <w:t xml:space="preserve"> избирателей по месту работы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 участие в референдуме граждан</w:t>
      </w:r>
      <w:proofErr w:type="gramEnd"/>
      <w:r w:rsidRPr="000E2037">
        <w:rPr>
          <w:bCs/>
        </w:rPr>
        <w:t xml:space="preserve">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3BEBBAF5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proofErr w:type="spellStart"/>
      <w:r w:rsidR="002C22CC" w:rsidRPr="002C22CC">
        <w:rPr>
          <w:szCs w:val="24"/>
        </w:rPr>
        <w:t>Шаврин</w:t>
      </w:r>
      <w:r w:rsidR="002C22CC" w:rsidRPr="002C22CC">
        <w:rPr>
          <w:szCs w:val="24"/>
        </w:rPr>
        <w:t>у</w:t>
      </w:r>
      <w:proofErr w:type="spellEnd"/>
      <w:r w:rsidR="002C22CC" w:rsidRPr="002C22CC">
        <w:rPr>
          <w:szCs w:val="24"/>
        </w:rPr>
        <w:t xml:space="preserve"> Надежд</w:t>
      </w:r>
      <w:r w:rsidR="002C22CC" w:rsidRPr="002C22CC">
        <w:rPr>
          <w:szCs w:val="24"/>
        </w:rPr>
        <w:t>у</w:t>
      </w:r>
      <w:r w:rsidR="002C22CC" w:rsidRPr="002C22CC">
        <w:rPr>
          <w:szCs w:val="24"/>
        </w:rPr>
        <w:t xml:space="preserve"> Денисовн</w:t>
      </w:r>
      <w:r w:rsidR="002C22CC" w:rsidRPr="002C22CC">
        <w:rPr>
          <w:szCs w:val="24"/>
        </w:rPr>
        <w:t>у</w:t>
      </w:r>
      <w:r w:rsidR="00964909">
        <w:t xml:space="preserve">, </w:t>
      </w:r>
      <w:r w:rsidR="002C22CC">
        <w:t>1998</w:t>
      </w:r>
      <w:r w:rsidR="001D47C4">
        <w:t xml:space="preserve"> года рождения, образование – </w:t>
      </w:r>
      <w:r w:rsidR="002C22CC">
        <w:t>высшее</w:t>
      </w:r>
      <w:r w:rsidR="001D47C4">
        <w:t xml:space="preserve">, </w:t>
      </w:r>
      <w:r w:rsidR="002C22CC">
        <w:t>работающую в Администрации Верещагинского муниципального округа Пермского края</w:t>
      </w:r>
      <w:r w:rsidR="00B77FBD">
        <w:t xml:space="preserve">, </w:t>
      </w:r>
      <w:r w:rsidR="002C22CC">
        <w:t>главный специалист отдела культуры, молодежи и спорта</w:t>
      </w:r>
      <w:r w:rsidR="004B18E5">
        <w:t xml:space="preserve">, </w:t>
      </w:r>
      <w:r>
        <w:t xml:space="preserve">предложенную </w:t>
      </w:r>
      <w:r w:rsidR="002C22CC" w:rsidRPr="002C22CC">
        <w:t xml:space="preserve">Пермской Региональной общественной организацией </w:t>
      </w:r>
      <w:r w:rsidR="002C22CC">
        <w:t>«</w:t>
      </w:r>
      <w:r w:rsidR="002C22CC" w:rsidRPr="002C22CC">
        <w:t>Студенческие сельскохозяйственные отряды</w:t>
      </w:r>
      <w:r w:rsidR="002C22CC">
        <w:t>»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11FD1">
        <w:t>1</w:t>
      </w:r>
      <w:r w:rsidR="002C22CC">
        <w:t>6</w:t>
      </w:r>
      <w:r>
        <w:t xml:space="preserve">. </w:t>
      </w:r>
    </w:p>
    <w:p w14:paraId="474373BC" w14:textId="2EA8702A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11FD1">
        <w:t>1</w:t>
      </w:r>
      <w:r w:rsidR="002C22CC">
        <w:t>6</w:t>
      </w:r>
      <w:bookmarkStart w:id="0" w:name="_GoBack"/>
      <w:bookmarkEnd w:id="0"/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27D062DC" w14:textId="77777777" w:rsidR="00390248" w:rsidRDefault="00390248" w:rsidP="00A0607F">
      <w:pPr>
        <w:pStyle w:val="a7"/>
        <w:spacing w:line="360" w:lineRule="auto"/>
        <w:ind w:firstLine="709"/>
      </w:pPr>
      <w:r>
        <w:br w:type="page"/>
      </w:r>
    </w:p>
    <w:p w14:paraId="692F5126" w14:textId="7D1B9FDA" w:rsidR="00B93833" w:rsidRDefault="00A0607F" w:rsidP="00A0607F">
      <w:pPr>
        <w:pStyle w:val="a7"/>
        <w:spacing w:line="360" w:lineRule="auto"/>
        <w:ind w:firstLine="709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603FF0" w14:textId="77777777" w:rsidR="00786EE2" w:rsidRDefault="00786EE2">
      <w:r>
        <w:separator/>
      </w:r>
    </w:p>
  </w:endnote>
  <w:endnote w:type="continuationSeparator" w:id="0">
    <w:p w14:paraId="308FB579" w14:textId="77777777" w:rsidR="00786EE2" w:rsidRDefault="0078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F05B6" w14:textId="77777777" w:rsidR="00786EE2" w:rsidRDefault="00786EE2">
      <w:r>
        <w:separator/>
      </w:r>
    </w:p>
  </w:footnote>
  <w:footnote w:type="continuationSeparator" w:id="0">
    <w:p w14:paraId="33FF457F" w14:textId="77777777" w:rsidR="00786EE2" w:rsidRDefault="00786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C22CC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2CC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90248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C1D"/>
    <w:rsid w:val="00772DA0"/>
    <w:rsid w:val="00783072"/>
    <w:rsid w:val="00786EE2"/>
    <w:rsid w:val="007E4EC0"/>
    <w:rsid w:val="00811B95"/>
    <w:rsid w:val="00813760"/>
    <w:rsid w:val="0081478D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0E6B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77FBD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74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14</cp:revision>
  <cp:lastPrinted>2026-08-06T03:59:00Z</cp:lastPrinted>
  <dcterms:created xsi:type="dcterms:W3CDTF">2026-07-27T09:32:00Z</dcterms:created>
  <dcterms:modified xsi:type="dcterms:W3CDTF">2026-08-12T04:07:00Z</dcterms:modified>
</cp:coreProperties>
</file>