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BAB7C85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B633F5">
                              <w:rPr>
                                <w:b/>
                                <w:szCs w:val="24"/>
                              </w:rPr>
                              <w:t>9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r w:rsidR="00B633F5">
                              <w:rPr>
                                <w:b/>
                                <w:szCs w:val="24"/>
                              </w:rPr>
                              <w:t>Томы Рады Юрьевны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6BAB7C85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611FD1">
                        <w:rPr>
                          <w:b/>
                          <w:szCs w:val="24"/>
                        </w:rPr>
                        <w:t>1</w:t>
                      </w:r>
                      <w:r w:rsidR="00B633F5">
                        <w:rPr>
                          <w:b/>
                          <w:szCs w:val="24"/>
                        </w:rPr>
                        <w:t>9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r w:rsidR="00B633F5">
                        <w:rPr>
                          <w:b/>
                          <w:szCs w:val="24"/>
                        </w:rPr>
                        <w:t>Томы Рады Юрьевны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16EAF0E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F3385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/</w:t>
                            </w:r>
                            <w:r w:rsidR="000F3385">
                              <w:rPr>
                                <w:szCs w:val="24"/>
                              </w:rPr>
                              <w:t>1</w:t>
                            </w:r>
                            <w:r w:rsidR="00B633F5">
                              <w:rPr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16EAF0E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F3385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/</w:t>
                      </w:r>
                      <w:r w:rsidR="000F3385">
                        <w:rPr>
                          <w:szCs w:val="24"/>
                        </w:rPr>
                        <w:t>1</w:t>
                      </w:r>
                      <w:r w:rsidR="00B633F5">
                        <w:rPr>
                          <w:szCs w:val="24"/>
                        </w:rPr>
                        <w:t>5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76A9C83" w:rsidR="00975170" w:rsidRPr="00E2720E" w:rsidRDefault="000F3385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12</w:t>
                            </w:r>
                            <w:r w:rsidR="00D81FEC">
                              <w:rPr>
                                <w:szCs w:val="24"/>
                              </w:rPr>
                              <w:t>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76A9C83" w:rsidR="00975170" w:rsidRPr="00E2720E" w:rsidRDefault="000F3385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12</w:t>
                      </w:r>
                      <w:r w:rsidR="00D81FEC">
                        <w:rPr>
                          <w:szCs w:val="24"/>
                        </w:rPr>
                        <w:t>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63D42BA8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</w:t>
      </w:r>
      <w:r w:rsidR="00B633F5" w:rsidRPr="002608D3">
        <w:rPr>
          <w:bCs/>
        </w:rPr>
        <w:t>№ 0619 Чудиновой Софии Павловны</w:t>
      </w:r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r w:rsidR="001D47C4">
        <w:rPr>
          <w:bCs/>
        </w:rPr>
        <w:t xml:space="preserve">комиссии </w:t>
      </w:r>
      <w:r w:rsidR="00B633F5" w:rsidRPr="002608D3">
        <w:t>Региональн</w:t>
      </w:r>
      <w:r w:rsidR="00B633F5">
        <w:t>ым</w:t>
      </w:r>
      <w:r w:rsidR="00B633F5" w:rsidRPr="002608D3">
        <w:t xml:space="preserve"> отделение</w:t>
      </w:r>
      <w:r w:rsidR="00B633F5">
        <w:t>м</w:t>
      </w:r>
      <w:r w:rsidR="00B633F5" w:rsidRPr="002608D3">
        <w:t xml:space="preserve"> в Пермском крае Политической партии </w:t>
      </w:r>
      <w:r w:rsidR="00B633F5">
        <w:t>«</w:t>
      </w:r>
      <w:r w:rsidR="00B633F5" w:rsidRPr="002608D3">
        <w:t>НОВЫЕ ЛЮДИ</w:t>
      </w:r>
      <w:r w:rsidR="00B633F5">
        <w:t>»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</w:t>
      </w:r>
      <w:proofErr w:type="gramEnd"/>
      <w:r w:rsidRPr="000E2037">
        <w:rPr>
          <w:bCs/>
        </w:rPr>
        <w:t xml:space="preserve"> участие в референдуме граждан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7B301194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r w:rsidR="00BD3B49" w:rsidRPr="00BD3B49">
        <w:rPr>
          <w:szCs w:val="24"/>
        </w:rPr>
        <w:t>Том</w:t>
      </w:r>
      <w:r w:rsidR="00BD3B49">
        <w:rPr>
          <w:szCs w:val="24"/>
        </w:rPr>
        <w:t>у</w:t>
      </w:r>
      <w:r w:rsidR="00BD3B49" w:rsidRPr="00BD3B49">
        <w:rPr>
          <w:szCs w:val="24"/>
        </w:rPr>
        <w:t xml:space="preserve"> Рад</w:t>
      </w:r>
      <w:r w:rsidR="00BD3B49">
        <w:rPr>
          <w:szCs w:val="24"/>
        </w:rPr>
        <w:t>у</w:t>
      </w:r>
      <w:r w:rsidR="00BD3B49" w:rsidRPr="00BD3B49">
        <w:rPr>
          <w:szCs w:val="24"/>
        </w:rPr>
        <w:t xml:space="preserve"> Юрьевн</w:t>
      </w:r>
      <w:r w:rsidR="00BD3B49">
        <w:rPr>
          <w:szCs w:val="24"/>
        </w:rPr>
        <w:t>у</w:t>
      </w:r>
      <w:r w:rsidR="00964909">
        <w:t xml:space="preserve">, </w:t>
      </w:r>
      <w:r w:rsidR="00BD3B49">
        <w:t>19</w:t>
      </w:r>
      <w:r w:rsidR="002C22CC">
        <w:t>8</w:t>
      </w:r>
      <w:r w:rsidR="00BD3B49">
        <w:t>6</w:t>
      </w:r>
      <w:r w:rsidR="001D47C4">
        <w:t xml:space="preserve"> года рождения, образование – </w:t>
      </w:r>
      <w:r w:rsidR="002C22CC">
        <w:t>высшее</w:t>
      </w:r>
      <w:r w:rsidR="001D47C4">
        <w:t xml:space="preserve">, </w:t>
      </w:r>
      <w:r w:rsidR="002C22CC">
        <w:t xml:space="preserve">работающую в </w:t>
      </w:r>
      <w:r w:rsidR="008C741B">
        <w:t>АО «Верещагинский завод «</w:t>
      </w:r>
      <w:proofErr w:type="spellStart"/>
      <w:r w:rsidR="008C741B">
        <w:t>Ремпутьмаш</w:t>
      </w:r>
      <w:proofErr w:type="spellEnd"/>
      <w:r w:rsidR="008C741B">
        <w:t>» по ремонту путевых машин и производству запасных частей»</w:t>
      </w:r>
      <w:r w:rsidR="00B77FBD">
        <w:t xml:space="preserve">, </w:t>
      </w:r>
      <w:r w:rsidR="008C741B">
        <w:t>начальник отдела</w:t>
      </w:r>
      <w:r w:rsidR="004B18E5">
        <w:t xml:space="preserve">, </w:t>
      </w:r>
      <w:r>
        <w:t xml:space="preserve">предложенную </w:t>
      </w:r>
      <w:r w:rsidR="008C741B" w:rsidRPr="002608D3">
        <w:t>Региональн</w:t>
      </w:r>
      <w:r w:rsidR="008C741B">
        <w:t>ым</w:t>
      </w:r>
      <w:r w:rsidR="008C741B" w:rsidRPr="002608D3">
        <w:t xml:space="preserve"> отделение</w:t>
      </w:r>
      <w:r w:rsidR="008C741B">
        <w:t>м</w:t>
      </w:r>
      <w:r w:rsidR="008C741B" w:rsidRPr="002608D3">
        <w:t xml:space="preserve"> в Пермском крае Политической партии </w:t>
      </w:r>
      <w:r w:rsidR="008C741B">
        <w:t>«</w:t>
      </w:r>
      <w:r w:rsidR="008C741B" w:rsidRPr="002608D3">
        <w:t>НОВЫЕ ЛЮДИ</w:t>
      </w:r>
      <w:r w:rsidR="008C741B">
        <w:t>»</w:t>
      </w:r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611FD1">
        <w:t>1</w:t>
      </w:r>
      <w:r w:rsidR="008C741B">
        <w:t>9</w:t>
      </w:r>
      <w:r>
        <w:t xml:space="preserve">. </w:t>
      </w:r>
    </w:p>
    <w:p w14:paraId="474373BC" w14:textId="103D1885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611FD1">
        <w:t>1</w:t>
      </w:r>
      <w:r w:rsidR="008C741B">
        <w:t>9</w:t>
      </w:r>
      <w:bookmarkStart w:id="0" w:name="_GoBack"/>
      <w:bookmarkEnd w:id="0"/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27D062DC" w14:textId="77777777" w:rsidR="00390248" w:rsidRDefault="00390248" w:rsidP="00A0607F">
      <w:pPr>
        <w:pStyle w:val="a7"/>
        <w:spacing w:line="360" w:lineRule="auto"/>
        <w:ind w:firstLine="709"/>
      </w:pPr>
      <w:r>
        <w:br w:type="page"/>
      </w:r>
    </w:p>
    <w:p w14:paraId="692F5126" w14:textId="7D1B9FDA" w:rsidR="00B93833" w:rsidRDefault="00A0607F" w:rsidP="00A0607F">
      <w:pPr>
        <w:pStyle w:val="a7"/>
        <w:spacing w:line="360" w:lineRule="auto"/>
        <w:ind w:firstLine="709"/>
      </w:pPr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6600E" w14:textId="77777777" w:rsidR="00EA14DB" w:rsidRDefault="00EA14DB">
      <w:r>
        <w:separator/>
      </w:r>
    </w:p>
  </w:endnote>
  <w:endnote w:type="continuationSeparator" w:id="0">
    <w:p w14:paraId="426C7952" w14:textId="77777777" w:rsidR="00EA14DB" w:rsidRDefault="00EA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06E30" w14:textId="77777777" w:rsidR="00EA14DB" w:rsidRDefault="00EA14DB">
      <w:r>
        <w:separator/>
      </w:r>
    </w:p>
  </w:footnote>
  <w:footnote w:type="continuationSeparator" w:id="0">
    <w:p w14:paraId="5A20F8CD" w14:textId="77777777" w:rsidR="00EA14DB" w:rsidRDefault="00EA14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C741B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0F33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2CC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90248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C1C6F"/>
    <w:rsid w:val="00600F16"/>
    <w:rsid w:val="00611FD1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C1D"/>
    <w:rsid w:val="00772DA0"/>
    <w:rsid w:val="00783072"/>
    <w:rsid w:val="00786EE2"/>
    <w:rsid w:val="007E4EC0"/>
    <w:rsid w:val="00811B95"/>
    <w:rsid w:val="00813760"/>
    <w:rsid w:val="0081478D"/>
    <w:rsid w:val="008206C9"/>
    <w:rsid w:val="00826930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C741B"/>
    <w:rsid w:val="008E2436"/>
    <w:rsid w:val="008F37B9"/>
    <w:rsid w:val="008F44F7"/>
    <w:rsid w:val="00902D5C"/>
    <w:rsid w:val="00905991"/>
    <w:rsid w:val="00920E6B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633F5"/>
    <w:rsid w:val="00B7195A"/>
    <w:rsid w:val="00B72D4A"/>
    <w:rsid w:val="00B77D71"/>
    <w:rsid w:val="00B77FBD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D3B49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A14DB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95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15</cp:revision>
  <cp:lastPrinted>2026-08-06T03:59:00Z</cp:lastPrinted>
  <dcterms:created xsi:type="dcterms:W3CDTF">2026-07-27T09:32:00Z</dcterms:created>
  <dcterms:modified xsi:type="dcterms:W3CDTF">2026-08-12T04:41:00Z</dcterms:modified>
</cp:coreProperties>
</file>