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441F830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B633F5">
                              <w:rPr>
                                <w:b/>
                                <w:szCs w:val="24"/>
                              </w:rPr>
                              <w:t>9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r w:rsidR="00F65771">
                              <w:rPr>
                                <w:b/>
                                <w:szCs w:val="24"/>
                              </w:rPr>
                              <w:t>Кладовой Людмилы Юрьевны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4441F830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611FD1">
                        <w:rPr>
                          <w:b/>
                          <w:szCs w:val="24"/>
                        </w:rPr>
                        <w:t>1</w:t>
                      </w:r>
                      <w:r w:rsidR="00B633F5">
                        <w:rPr>
                          <w:b/>
                          <w:szCs w:val="24"/>
                        </w:rPr>
                        <w:t>9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r w:rsidR="00F65771">
                        <w:rPr>
                          <w:b/>
                          <w:szCs w:val="24"/>
                        </w:rPr>
                        <w:t>Кладовой Людмилы Юрьевны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82E51E7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</w:t>
                            </w:r>
                            <w:r w:rsidR="00F65771">
                              <w:rPr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82E51E7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</w:t>
                      </w:r>
                      <w:r w:rsidR="00F65771">
                        <w:rPr>
                          <w:szCs w:val="24"/>
                        </w:rPr>
                        <w:t>6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73DC8254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B633F5" w:rsidRPr="002608D3">
        <w:rPr>
          <w:bCs/>
        </w:rPr>
        <w:t xml:space="preserve">№ 0619 </w:t>
      </w:r>
      <w:r w:rsidR="00F65771" w:rsidRPr="00F4568D">
        <w:rPr>
          <w:bCs/>
        </w:rPr>
        <w:t>Новиковой Тамары Савельевны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F65771" w:rsidRPr="00F4568D">
        <w:t>КПРФ - ПЕРМСК</w:t>
      </w:r>
      <w:r w:rsidR="00F65771">
        <w:t>ИМ</w:t>
      </w:r>
      <w:r w:rsidR="00F65771" w:rsidRPr="00F4568D">
        <w:t xml:space="preserve"> КРАЕВ</w:t>
      </w:r>
      <w:r w:rsidR="00F65771">
        <w:t>ЫМ</w:t>
      </w:r>
      <w:r w:rsidR="00F65771" w:rsidRPr="00F4568D">
        <w:t xml:space="preserve"> ОТДЕЛЕНИЕ</w:t>
      </w:r>
      <w:r w:rsidR="00F65771">
        <w:t>М</w:t>
      </w:r>
      <w:r w:rsidR="00F65771" w:rsidRPr="00F4568D">
        <w:t xml:space="preserve"> политической партии КОММУНИСТИЧЕСКАЯ ПАРТИЯ РОССИЙСКОЙ ФЕДЕРАЦИИ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</w:t>
      </w:r>
      <w:proofErr w:type="gramEnd"/>
      <w:r w:rsidRPr="000E2037">
        <w:rPr>
          <w:bCs/>
        </w:rPr>
        <w:t xml:space="preserve"> на участие в референдуме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4E8DF7CE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proofErr w:type="spellStart"/>
      <w:r w:rsidR="00F65771">
        <w:rPr>
          <w:szCs w:val="24"/>
        </w:rPr>
        <w:t>Кладову</w:t>
      </w:r>
      <w:proofErr w:type="spellEnd"/>
      <w:r w:rsidR="00F65771">
        <w:rPr>
          <w:szCs w:val="24"/>
        </w:rPr>
        <w:t xml:space="preserve"> Людмилу Юрьевну</w:t>
      </w:r>
      <w:r w:rsidR="00964909">
        <w:t xml:space="preserve">, </w:t>
      </w:r>
      <w:r w:rsidR="00BD3B49">
        <w:t>19</w:t>
      </w:r>
      <w:r w:rsidR="00F65771">
        <w:t>7</w:t>
      </w:r>
      <w:r w:rsidR="00BD3B49">
        <w:t>6</w:t>
      </w:r>
      <w:r w:rsidR="001D47C4">
        <w:t xml:space="preserve"> года рождения, образование – </w:t>
      </w:r>
      <w:r w:rsidR="00F65771">
        <w:t>с</w:t>
      </w:r>
      <w:r w:rsidR="00F65771" w:rsidRPr="00F65771">
        <w:t>реднее профессиональное</w:t>
      </w:r>
      <w:r w:rsidR="001D47C4">
        <w:t xml:space="preserve">, </w:t>
      </w:r>
      <w:r w:rsidR="00F65771">
        <w:t xml:space="preserve">временно </w:t>
      </w:r>
      <w:proofErr w:type="gramStart"/>
      <w:r w:rsidR="00F65771">
        <w:t>неработающая</w:t>
      </w:r>
      <w:proofErr w:type="gramEnd"/>
      <w:r w:rsidR="004B18E5">
        <w:t xml:space="preserve">, </w:t>
      </w:r>
      <w:r>
        <w:t xml:space="preserve">предложенную </w:t>
      </w:r>
      <w:r w:rsidR="00F65771" w:rsidRPr="00F65771">
        <w:t xml:space="preserve">Пермской Региональной общественной организацией </w:t>
      </w:r>
      <w:r w:rsidR="00F65771">
        <w:t>«</w:t>
      </w:r>
      <w:r w:rsidR="00F65771" w:rsidRPr="00F65771">
        <w:t>Студенческие сельскохозяйственные отряды</w:t>
      </w:r>
      <w:r w:rsidR="00F65771">
        <w:t>»</w:t>
      </w:r>
      <w:bookmarkStart w:id="0" w:name="_GoBack"/>
      <w:bookmarkEnd w:id="0"/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611FD1">
        <w:t>1</w:t>
      </w:r>
      <w:r w:rsidR="008C741B">
        <w:t>9</w:t>
      </w:r>
      <w:r>
        <w:t xml:space="preserve">. </w:t>
      </w:r>
    </w:p>
    <w:p w14:paraId="474373BC" w14:textId="103D1885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611FD1">
        <w:t>1</w:t>
      </w:r>
      <w:r w:rsidR="008C741B">
        <w:t>9</w:t>
      </w:r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27D062DC" w14:textId="77777777" w:rsidR="00390248" w:rsidRDefault="00390248" w:rsidP="00A0607F">
      <w:pPr>
        <w:pStyle w:val="a7"/>
        <w:spacing w:line="360" w:lineRule="auto"/>
        <w:ind w:firstLine="709"/>
      </w:pPr>
      <w:r>
        <w:br w:type="page"/>
      </w:r>
    </w:p>
    <w:p w14:paraId="692F5126" w14:textId="7D1B9FDA" w:rsidR="00B93833" w:rsidRDefault="00A0607F" w:rsidP="00A0607F">
      <w:pPr>
        <w:pStyle w:val="a7"/>
        <w:spacing w:line="360" w:lineRule="auto"/>
        <w:ind w:firstLine="709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F9BA5" w14:textId="77777777" w:rsidR="00302101" w:rsidRDefault="00302101">
      <w:r>
        <w:separator/>
      </w:r>
    </w:p>
  </w:endnote>
  <w:endnote w:type="continuationSeparator" w:id="0">
    <w:p w14:paraId="6ED728C7" w14:textId="77777777" w:rsidR="00302101" w:rsidRDefault="00302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1E06E" w14:textId="77777777" w:rsidR="00302101" w:rsidRDefault="00302101">
      <w:r>
        <w:separator/>
      </w:r>
    </w:p>
  </w:footnote>
  <w:footnote w:type="continuationSeparator" w:id="0">
    <w:p w14:paraId="49C4F114" w14:textId="77777777" w:rsidR="00302101" w:rsidRDefault="00302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65771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2CC"/>
    <w:rsid w:val="002C2A72"/>
    <w:rsid w:val="002D277C"/>
    <w:rsid w:val="002D4959"/>
    <w:rsid w:val="002E2BDC"/>
    <w:rsid w:val="003012C6"/>
    <w:rsid w:val="00302101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90248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11FD1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C1D"/>
    <w:rsid w:val="00772DA0"/>
    <w:rsid w:val="00783072"/>
    <w:rsid w:val="00786EE2"/>
    <w:rsid w:val="007E4EC0"/>
    <w:rsid w:val="00811B95"/>
    <w:rsid w:val="00813760"/>
    <w:rsid w:val="0081478D"/>
    <w:rsid w:val="008206C9"/>
    <w:rsid w:val="00826930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C741B"/>
    <w:rsid w:val="008E2436"/>
    <w:rsid w:val="008F37B9"/>
    <w:rsid w:val="008F44F7"/>
    <w:rsid w:val="00902D5C"/>
    <w:rsid w:val="00905991"/>
    <w:rsid w:val="00920E6B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633F5"/>
    <w:rsid w:val="00B7195A"/>
    <w:rsid w:val="00B72D4A"/>
    <w:rsid w:val="00B77D71"/>
    <w:rsid w:val="00B77FBD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D3B49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A14DB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65771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99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16</cp:revision>
  <cp:lastPrinted>2026-08-06T03:59:00Z</cp:lastPrinted>
  <dcterms:created xsi:type="dcterms:W3CDTF">2026-07-27T09:32:00Z</dcterms:created>
  <dcterms:modified xsi:type="dcterms:W3CDTF">2026-08-12T04:47:00Z</dcterms:modified>
</cp:coreProperties>
</file>