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6EEB922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656A4B">
                              <w:rPr>
                                <w:b/>
                                <w:szCs w:val="24"/>
                              </w:rPr>
                              <w:t>20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r w:rsidR="00656A4B">
                              <w:rPr>
                                <w:b/>
                                <w:szCs w:val="24"/>
                              </w:rPr>
                              <w:t>Власовой Галины Константиновны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36EEB922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656A4B">
                        <w:rPr>
                          <w:b/>
                          <w:szCs w:val="24"/>
                        </w:rPr>
                        <w:t>20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r w:rsidR="00656A4B">
                        <w:rPr>
                          <w:b/>
                          <w:szCs w:val="24"/>
                        </w:rPr>
                        <w:t>Власовой Галины Константиновны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0BD87C8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</w:t>
                            </w:r>
                            <w:r w:rsidR="00656A4B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70BD87C8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</w:t>
                      </w:r>
                      <w:r w:rsidR="00656A4B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0B96054A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656A4B" w:rsidRPr="00B31404">
        <w:rPr>
          <w:bCs/>
        </w:rPr>
        <w:t xml:space="preserve">№ 0620 </w:t>
      </w:r>
      <w:proofErr w:type="spellStart"/>
      <w:r w:rsidR="00656A4B" w:rsidRPr="00B31404">
        <w:rPr>
          <w:bCs/>
        </w:rPr>
        <w:t>Бячковой</w:t>
      </w:r>
      <w:proofErr w:type="spellEnd"/>
      <w:r w:rsidR="00656A4B" w:rsidRPr="00B31404">
        <w:rPr>
          <w:bCs/>
        </w:rPr>
        <w:t xml:space="preserve"> Надежды Юрьевны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656A4B" w:rsidRPr="00B31404">
        <w:t>Пермск</w:t>
      </w:r>
      <w:r w:rsidR="00656A4B">
        <w:t>им</w:t>
      </w:r>
      <w:r w:rsidR="00656A4B" w:rsidRPr="00B31404">
        <w:t xml:space="preserve"> региональн</w:t>
      </w:r>
      <w:r w:rsidR="00656A4B">
        <w:t>ым</w:t>
      </w:r>
      <w:r w:rsidR="00656A4B" w:rsidRPr="00B31404">
        <w:t xml:space="preserve"> отделение</w:t>
      </w:r>
      <w:r w:rsidR="00656A4B">
        <w:t>м</w:t>
      </w:r>
      <w:r w:rsidR="00656A4B" w:rsidRPr="00B31404">
        <w:t xml:space="preserve"> Политической партии ЛДПР - Либерально-демократической партии России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</w:t>
      </w:r>
      <w:proofErr w:type="gramEnd"/>
      <w:r w:rsidRPr="000E2037">
        <w:rPr>
          <w:bCs/>
        </w:rPr>
        <w:t xml:space="preserve"> участие в референдуме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3CA2FE09" w:rsidR="00A0607F" w:rsidRDefault="00A0607F" w:rsidP="00A0607F">
      <w:pPr>
        <w:pStyle w:val="a7"/>
        <w:spacing w:line="360" w:lineRule="auto"/>
        <w:ind w:firstLine="709"/>
      </w:pPr>
      <w:r>
        <w:t xml:space="preserve">1. </w:t>
      </w:r>
      <w:proofErr w:type="gramStart"/>
      <w:r>
        <w:t>Назначит</w:t>
      </w:r>
      <w:r w:rsidR="00964909">
        <w:t xml:space="preserve">ь </w:t>
      </w:r>
      <w:r w:rsidR="00656A4B" w:rsidRPr="00656A4B">
        <w:rPr>
          <w:szCs w:val="24"/>
        </w:rPr>
        <w:t>Власов</w:t>
      </w:r>
      <w:r w:rsidR="00656A4B">
        <w:rPr>
          <w:szCs w:val="24"/>
        </w:rPr>
        <w:t>у</w:t>
      </w:r>
      <w:r w:rsidR="00656A4B" w:rsidRPr="00656A4B">
        <w:rPr>
          <w:szCs w:val="24"/>
        </w:rPr>
        <w:t xml:space="preserve"> Галин</w:t>
      </w:r>
      <w:r w:rsidR="00656A4B">
        <w:rPr>
          <w:szCs w:val="24"/>
        </w:rPr>
        <w:t>у</w:t>
      </w:r>
      <w:r w:rsidR="00656A4B" w:rsidRPr="00656A4B">
        <w:rPr>
          <w:szCs w:val="24"/>
        </w:rPr>
        <w:t xml:space="preserve"> Константиновн</w:t>
      </w:r>
      <w:r w:rsidR="00656A4B">
        <w:rPr>
          <w:szCs w:val="24"/>
        </w:rPr>
        <w:t>у</w:t>
      </w:r>
      <w:r w:rsidR="00964909">
        <w:t xml:space="preserve">, </w:t>
      </w:r>
      <w:r w:rsidR="00BD3B49">
        <w:t>19</w:t>
      </w:r>
      <w:r w:rsidR="00320AF2">
        <w:t>8</w:t>
      </w:r>
      <w:bookmarkStart w:id="0" w:name="_GoBack"/>
      <w:bookmarkEnd w:id="0"/>
      <w:r w:rsidR="00BD3B49">
        <w:t>6</w:t>
      </w:r>
      <w:r w:rsidR="001D47C4">
        <w:t xml:space="preserve"> года рождения, образование – </w:t>
      </w:r>
      <w:r w:rsidR="00656A4B">
        <w:t>высшее</w:t>
      </w:r>
      <w:r w:rsidR="001D47C4">
        <w:t xml:space="preserve">, </w:t>
      </w:r>
      <w:r w:rsidR="00F65771">
        <w:t>работающая</w:t>
      </w:r>
      <w:r w:rsidR="00656A4B">
        <w:t xml:space="preserve"> в Военном комиссариате (Верещагинского, Карагайского, Очерского и </w:t>
      </w:r>
      <w:proofErr w:type="spellStart"/>
      <w:r w:rsidR="00656A4B">
        <w:t>Сивинского</w:t>
      </w:r>
      <w:proofErr w:type="spellEnd"/>
      <w:r w:rsidR="00656A4B">
        <w:t xml:space="preserve"> районов Пермского края)</w:t>
      </w:r>
      <w:r w:rsidR="004B18E5">
        <w:t xml:space="preserve">, </w:t>
      </w:r>
      <w:r w:rsidR="00656A4B">
        <w:t xml:space="preserve">старший помощник военного комиссара по правовой работе, </w:t>
      </w:r>
      <w:r>
        <w:t xml:space="preserve">предложенную </w:t>
      </w:r>
      <w:r w:rsidR="00656A4B" w:rsidRPr="00B31404">
        <w:t>Пермск</w:t>
      </w:r>
      <w:r w:rsidR="00656A4B">
        <w:t>им</w:t>
      </w:r>
      <w:r w:rsidR="00656A4B" w:rsidRPr="00B31404">
        <w:t xml:space="preserve"> региональн</w:t>
      </w:r>
      <w:r w:rsidR="00656A4B">
        <w:t>ым</w:t>
      </w:r>
      <w:r w:rsidR="00656A4B" w:rsidRPr="00B31404">
        <w:t xml:space="preserve"> отделение</w:t>
      </w:r>
      <w:r w:rsidR="00656A4B">
        <w:t>м</w:t>
      </w:r>
      <w:r w:rsidR="00656A4B" w:rsidRPr="00B31404">
        <w:t xml:space="preserve"> Политической партии ЛДПР - Либерально-демократической партии России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656A4B">
        <w:t>20</w:t>
      </w:r>
      <w:r>
        <w:t xml:space="preserve">. </w:t>
      </w:r>
      <w:proofErr w:type="gramEnd"/>
    </w:p>
    <w:p w14:paraId="474373BC" w14:textId="2028DA9B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656A4B">
        <w:t>20</w:t>
      </w:r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692F5126" w14:textId="5A572C25" w:rsidR="00B93833" w:rsidRDefault="00390248" w:rsidP="00A0607F">
      <w:pPr>
        <w:pStyle w:val="a7"/>
        <w:spacing w:line="360" w:lineRule="auto"/>
        <w:ind w:firstLine="709"/>
      </w:pPr>
      <w:r>
        <w:br w:type="page"/>
      </w:r>
      <w:r w:rsidR="00A0607F">
        <w:lastRenderedPageBreak/>
        <w:t xml:space="preserve">4. </w:t>
      </w:r>
      <w:proofErr w:type="gramStart"/>
      <w:r w:rsidR="00A0607F">
        <w:t>Контроль за</w:t>
      </w:r>
      <w:proofErr w:type="gramEnd"/>
      <w:r w:rsidR="00A0607F"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22750C" w14:textId="77777777" w:rsidR="00AC7046" w:rsidRDefault="00AC7046">
      <w:r>
        <w:separator/>
      </w:r>
    </w:p>
  </w:endnote>
  <w:endnote w:type="continuationSeparator" w:id="0">
    <w:p w14:paraId="0CED7594" w14:textId="77777777" w:rsidR="00AC7046" w:rsidRDefault="00AC7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2CE071" w14:textId="77777777" w:rsidR="00AC7046" w:rsidRDefault="00AC7046">
      <w:r>
        <w:separator/>
      </w:r>
    </w:p>
  </w:footnote>
  <w:footnote w:type="continuationSeparator" w:id="0">
    <w:p w14:paraId="70C74576" w14:textId="77777777" w:rsidR="00AC7046" w:rsidRDefault="00AC7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20AF2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2CC"/>
    <w:rsid w:val="002C2A72"/>
    <w:rsid w:val="002D277C"/>
    <w:rsid w:val="002D4959"/>
    <w:rsid w:val="002E2BDC"/>
    <w:rsid w:val="003012C6"/>
    <w:rsid w:val="00302101"/>
    <w:rsid w:val="00303229"/>
    <w:rsid w:val="00303589"/>
    <w:rsid w:val="0030402A"/>
    <w:rsid w:val="00320AF2"/>
    <w:rsid w:val="00331EFD"/>
    <w:rsid w:val="00357CAF"/>
    <w:rsid w:val="00365DAC"/>
    <w:rsid w:val="00371D99"/>
    <w:rsid w:val="00382607"/>
    <w:rsid w:val="00383862"/>
    <w:rsid w:val="00385F5E"/>
    <w:rsid w:val="00390248"/>
    <w:rsid w:val="003B5AAA"/>
    <w:rsid w:val="003C306A"/>
    <w:rsid w:val="003C51F7"/>
    <w:rsid w:val="003E7736"/>
    <w:rsid w:val="003F3C64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11FD1"/>
    <w:rsid w:val="006304A1"/>
    <w:rsid w:val="006541FD"/>
    <w:rsid w:val="006566AB"/>
    <w:rsid w:val="00656A4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C1D"/>
    <w:rsid w:val="00772DA0"/>
    <w:rsid w:val="00783072"/>
    <w:rsid w:val="00786EE2"/>
    <w:rsid w:val="007E4EC0"/>
    <w:rsid w:val="00811B95"/>
    <w:rsid w:val="00813760"/>
    <w:rsid w:val="0081478D"/>
    <w:rsid w:val="008206C9"/>
    <w:rsid w:val="00826930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C741B"/>
    <w:rsid w:val="008E2436"/>
    <w:rsid w:val="008F37B9"/>
    <w:rsid w:val="008F44F7"/>
    <w:rsid w:val="00902D5C"/>
    <w:rsid w:val="00905991"/>
    <w:rsid w:val="00920E6B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C7046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633F5"/>
    <w:rsid w:val="00B7195A"/>
    <w:rsid w:val="00B72D4A"/>
    <w:rsid w:val="00B77D71"/>
    <w:rsid w:val="00B77FBD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D3B49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A14DB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65771"/>
    <w:rsid w:val="00F70748"/>
    <w:rsid w:val="00F827D8"/>
    <w:rsid w:val="00FA3AAF"/>
    <w:rsid w:val="00FA7F0B"/>
    <w:rsid w:val="00FC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110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18</cp:revision>
  <cp:lastPrinted>2026-08-06T03:59:00Z</cp:lastPrinted>
  <dcterms:created xsi:type="dcterms:W3CDTF">2026-07-27T09:32:00Z</dcterms:created>
  <dcterms:modified xsi:type="dcterms:W3CDTF">2026-08-13T05:42:00Z</dcterms:modified>
</cp:coreProperties>
</file>