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6A319F" w14:textId="77777777" w:rsidR="000168A2" w:rsidRDefault="000168A2" w:rsidP="005A666B">
      <w:pPr>
        <w:pStyle w:val="a7"/>
        <w:suppressAutoHyphens/>
        <w:spacing w:line="360" w:lineRule="auto"/>
      </w:pPr>
    </w:p>
    <w:p w14:paraId="77AB2B56" w14:textId="77777777" w:rsidR="005A666B" w:rsidRDefault="005A666B" w:rsidP="005A666B">
      <w:pPr>
        <w:pStyle w:val="a7"/>
        <w:suppressAutoHyphens/>
        <w:spacing w:line="360" w:lineRule="auto"/>
      </w:pPr>
      <w:r>
        <w:t>В соответствии со статьями 11, 12 Закона Пермского края от 20.02.2007 г. № 4-ПК «О территориальных избирательных комиссиях Пермского края»,</w:t>
      </w:r>
    </w:p>
    <w:p w14:paraId="35C5D511" w14:textId="77777777" w:rsidR="000B3885" w:rsidRDefault="000B3885" w:rsidP="007E7C54">
      <w:pPr>
        <w:pStyle w:val="a7"/>
        <w:spacing w:before="240" w:after="240" w:line="240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31786279" w14:textId="2C2155C1" w:rsidR="005A666B" w:rsidRDefault="005A666B" w:rsidP="005A666B">
      <w:pPr>
        <w:pStyle w:val="a7"/>
        <w:suppressAutoHyphens/>
        <w:spacing w:line="360" w:lineRule="auto"/>
      </w:pPr>
      <w:r>
        <w:t xml:space="preserve">1. Утвердить отчет по исполнению плана работы территориальной избирательной комиссии Верещагинского муниципального округа за </w:t>
      </w:r>
      <w:r w:rsidR="00945D37">
        <w:t>август</w:t>
      </w:r>
      <w:bookmarkStart w:id="0" w:name="_GoBack"/>
      <w:bookmarkEnd w:id="0"/>
      <w:r>
        <w:t xml:space="preserve"> 2026 года (прилагается).</w:t>
      </w:r>
    </w:p>
    <w:p w14:paraId="7266944B" w14:textId="77777777" w:rsidR="005A666B" w:rsidRDefault="005A666B" w:rsidP="005A666B">
      <w:pPr>
        <w:pStyle w:val="a7"/>
        <w:suppressAutoHyphens/>
        <w:spacing w:line="360" w:lineRule="auto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6454075E" w14:textId="77777777" w:rsidR="005A666B" w:rsidRDefault="005A666B" w:rsidP="005A666B">
      <w:pPr>
        <w:pStyle w:val="a7"/>
        <w:suppressAutoHyphens/>
        <w:spacing w:line="360" w:lineRule="auto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1393710F" w14:textId="0A7E2356" w:rsidR="00A5243C" w:rsidRPr="005A666B" w:rsidRDefault="00C477FF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120BD08" w:rsidR="00E75F24" w:rsidRPr="00DF42F4" w:rsidRDefault="007E7C54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45D37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5A666B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945D37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5A666B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7120BD08" w:rsidR="00E75F24" w:rsidRPr="00DF42F4" w:rsidRDefault="007E7C54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945D37">
                        <w:rPr>
                          <w:sz w:val="24"/>
                          <w:szCs w:val="24"/>
                        </w:rPr>
                        <w:t>8</w:t>
                      </w:r>
                      <w:r w:rsidR="005A666B">
                        <w:rPr>
                          <w:sz w:val="24"/>
                          <w:szCs w:val="24"/>
                        </w:rPr>
                        <w:t>/0</w:t>
                      </w:r>
                      <w:r w:rsidR="00945D37">
                        <w:rPr>
                          <w:sz w:val="24"/>
                          <w:szCs w:val="24"/>
                        </w:rPr>
                        <w:t>6</w:t>
                      </w:r>
                      <w:r w:rsidR="005A666B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6543FFA" w:rsidR="00975170" w:rsidRPr="00DF42F4" w:rsidRDefault="00945D3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5A666B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5A666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76543FFA" w:rsidR="00975170" w:rsidRPr="00DF42F4" w:rsidRDefault="00945D3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</w:t>
                      </w:r>
                      <w:r w:rsidR="005A666B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5A666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2998DD" w14:textId="0B8D6C7C" w:rsidR="005A666B" w:rsidRPr="0001351D" w:rsidRDefault="005A666B" w:rsidP="005A666B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01351D">
                              <w:rPr>
                                <w:b/>
                                <w:szCs w:val="24"/>
                              </w:rPr>
                              <w:t xml:space="preserve">Об утверждении отчета по исполнению плана работы территориальной избирательной комиссии Верещагинского муниципального округа за </w:t>
                            </w:r>
                            <w:r w:rsidR="00945D37">
                              <w:rPr>
                                <w:b/>
                                <w:szCs w:val="24"/>
                              </w:rPr>
                              <w:t>август</w:t>
                            </w:r>
                            <w:r w:rsidRPr="0001351D">
                              <w:rPr>
                                <w:b/>
                                <w:szCs w:val="24"/>
                              </w:rPr>
                              <w:t xml:space="preserve"> 2026 года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5A2998DD" w14:textId="0B8D6C7C" w:rsidR="005A666B" w:rsidRPr="0001351D" w:rsidRDefault="005A666B" w:rsidP="005A666B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01351D">
                        <w:rPr>
                          <w:b/>
                          <w:szCs w:val="24"/>
                        </w:rPr>
                        <w:t xml:space="preserve">Об утверждении отчета по исполнению плана работы территориальной избирательной комиссии Верещагинского муниципального округа за </w:t>
                      </w:r>
                      <w:r w:rsidR="00945D37">
                        <w:rPr>
                          <w:b/>
                          <w:szCs w:val="24"/>
                        </w:rPr>
                        <w:t>август</w:t>
                      </w:r>
                      <w:r w:rsidRPr="0001351D">
                        <w:rPr>
                          <w:b/>
                          <w:szCs w:val="24"/>
                        </w:rPr>
                        <w:t xml:space="preserve"> 2026 года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D52B5B5" w14:textId="77777777" w:rsidR="00751328" w:rsidRPr="00751328" w:rsidRDefault="00751328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C340CE" w14:textId="77777777" w:rsidR="00491147" w:rsidRDefault="00491147">
      <w:r>
        <w:separator/>
      </w:r>
    </w:p>
  </w:endnote>
  <w:endnote w:type="continuationSeparator" w:id="0">
    <w:p w14:paraId="4BEB9643" w14:textId="77777777" w:rsidR="00491147" w:rsidRDefault="00491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E357D" w14:textId="77777777" w:rsidR="00491147" w:rsidRDefault="00491147">
      <w:r>
        <w:separator/>
      </w:r>
    </w:p>
  </w:footnote>
  <w:footnote w:type="continuationSeparator" w:id="0">
    <w:p w14:paraId="49573C89" w14:textId="77777777" w:rsidR="00491147" w:rsidRDefault="00491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168A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0FC0"/>
    <w:rsid w:val="000137D7"/>
    <w:rsid w:val="000168A2"/>
    <w:rsid w:val="00034A8D"/>
    <w:rsid w:val="00035ABC"/>
    <w:rsid w:val="00040063"/>
    <w:rsid w:val="00085DCE"/>
    <w:rsid w:val="000B3885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16DF0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1147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5A666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0A25"/>
    <w:rsid w:val="00741EB1"/>
    <w:rsid w:val="00751328"/>
    <w:rsid w:val="00756AB6"/>
    <w:rsid w:val="00772DA0"/>
    <w:rsid w:val="00783072"/>
    <w:rsid w:val="007E4EC0"/>
    <w:rsid w:val="007E7C54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45D37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CF78F2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2026-06-21T06:28:00Z</cp:lastPrinted>
  <dcterms:created xsi:type="dcterms:W3CDTF">2026-06-21T05:15:00Z</dcterms:created>
  <dcterms:modified xsi:type="dcterms:W3CDTF">2026-08-18T09:27:00Z</dcterms:modified>
</cp:coreProperties>
</file>