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ED7A8" w14:textId="77777777" w:rsidR="00035D06" w:rsidRDefault="00035D06" w:rsidP="00055CB6">
      <w:pPr>
        <w:pStyle w:val="a7"/>
        <w:suppressAutoHyphens/>
        <w:spacing w:line="360" w:lineRule="auto"/>
      </w:pPr>
    </w:p>
    <w:p w14:paraId="2E17A65B" w14:textId="77777777" w:rsidR="00055CB6" w:rsidRDefault="00055CB6" w:rsidP="00055CB6">
      <w:pPr>
        <w:pStyle w:val="a7"/>
        <w:suppressAutoHyphens/>
        <w:spacing w:line="360" w:lineRule="auto"/>
      </w:pPr>
      <w:r>
        <w:t>В соответствии со статьями 11, 12 Закона Пермского края от 20.02.2007 г. № 4-ПК «О территориальных избирательных комиссиях Пермского края»,</w:t>
      </w:r>
    </w:p>
    <w:p w14:paraId="6D6A359B" w14:textId="77777777" w:rsidR="00DB4FB5" w:rsidRDefault="00DB4FB5" w:rsidP="00F00C36">
      <w:pPr>
        <w:pStyle w:val="a7"/>
        <w:spacing w:before="240" w:after="240" w:line="240" w:lineRule="auto"/>
        <w:jc w:val="center"/>
      </w:pPr>
      <w:r>
        <w:t xml:space="preserve">Комиссия </w:t>
      </w:r>
      <w:proofErr w:type="gramStart"/>
      <w:r>
        <w:t>р</w:t>
      </w:r>
      <w:proofErr w:type="gramEnd"/>
      <w:r>
        <w:t xml:space="preserve"> е ш а е т:</w:t>
      </w:r>
    </w:p>
    <w:p w14:paraId="60F41B22" w14:textId="340BE0D1" w:rsidR="00055CB6" w:rsidRDefault="00055CB6" w:rsidP="00055CB6">
      <w:pPr>
        <w:pStyle w:val="a7"/>
        <w:suppressAutoHyphens/>
        <w:spacing w:line="360" w:lineRule="auto"/>
      </w:pPr>
      <w:r>
        <w:t xml:space="preserve">1. Утвердить отчет по </w:t>
      </w:r>
      <w:r w:rsidRPr="00F0641C">
        <w:t xml:space="preserve">исполнению плана </w:t>
      </w:r>
      <w:r>
        <w:t xml:space="preserve">по развитию правовой культуры </w:t>
      </w:r>
      <w:r w:rsidRPr="00F0641C">
        <w:t>территориальной избирательной комиссии Верещагинского муниципального округа</w:t>
      </w:r>
      <w:r>
        <w:t xml:space="preserve"> за </w:t>
      </w:r>
      <w:r w:rsidR="00063B61">
        <w:t>август</w:t>
      </w:r>
      <w:bookmarkStart w:id="0" w:name="_GoBack"/>
      <w:bookmarkEnd w:id="0"/>
      <w:r>
        <w:t xml:space="preserve"> 2026 года (прилагается).</w:t>
      </w:r>
    </w:p>
    <w:p w14:paraId="0FC1C8E9" w14:textId="77777777" w:rsidR="00055CB6" w:rsidRDefault="00055CB6" w:rsidP="00055CB6">
      <w:pPr>
        <w:pStyle w:val="a7"/>
        <w:suppressAutoHyphens/>
        <w:spacing w:line="360" w:lineRule="auto"/>
      </w:pPr>
      <w:r>
        <w:t>2. 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18455928" w14:textId="77777777" w:rsidR="00055CB6" w:rsidRDefault="00055CB6" w:rsidP="00055CB6">
      <w:pPr>
        <w:pStyle w:val="a7"/>
        <w:suppressAutoHyphens/>
        <w:spacing w:line="360" w:lineRule="auto"/>
      </w:pPr>
      <w:r>
        <w:t>3. 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3480E0DA" w14:textId="30C9AC09" w:rsidR="00EC6E46" w:rsidRPr="00055CB6" w:rsidRDefault="00C477FF" w:rsidP="00DB4FB5">
      <w:pPr>
        <w:pStyle w:val="a6"/>
        <w:spacing w:after="0" w:line="240" w:lineRule="auto"/>
        <w:ind w:right="5387"/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888D9D5" w:rsidR="00E75F24" w:rsidRPr="00DF42F4" w:rsidRDefault="00F00C36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063B61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055CB6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063B61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055CB6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gisgIAALE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" filled="f" stroked="f">
                <v:textbox inset="0,0,0,0">
                  <w:txbxContent>
                    <w:p w14:paraId="20AA8656" w14:textId="5888D9D5" w:rsidR="00E75F24" w:rsidRPr="00DF42F4" w:rsidRDefault="00F00C36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063B61">
                        <w:rPr>
                          <w:sz w:val="24"/>
                          <w:szCs w:val="24"/>
                        </w:rPr>
                        <w:t>8</w:t>
                      </w:r>
                      <w:r w:rsidR="00055CB6">
                        <w:rPr>
                          <w:sz w:val="24"/>
                          <w:szCs w:val="24"/>
                        </w:rPr>
                        <w:t>/0</w:t>
                      </w:r>
                      <w:r w:rsidR="00063B61">
                        <w:rPr>
                          <w:sz w:val="24"/>
                          <w:szCs w:val="24"/>
                        </w:rPr>
                        <w:t>7</w:t>
                      </w:r>
                      <w:r w:rsidR="00055CB6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9714722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6F515433" w:rsidR="00975170" w:rsidRPr="00DF42F4" w:rsidRDefault="00063B61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055CB6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055CB6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APVmG8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6F515433" w:rsidR="00975170" w:rsidRPr="00DF42F4" w:rsidRDefault="00063B61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20</w:t>
                      </w:r>
                      <w:r w:rsidR="00055CB6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055CB6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836F8F8">
                <wp:simplePos x="0" y="0"/>
                <wp:positionH relativeFrom="page">
                  <wp:posOffset>1080135</wp:posOffset>
                </wp:positionH>
                <wp:positionV relativeFrom="page">
                  <wp:posOffset>2167255</wp:posOffset>
                </wp:positionV>
                <wp:extent cx="5940000" cy="6480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EB1F0" w14:textId="16CA53A4" w:rsidR="00055CB6" w:rsidRPr="00DA4956" w:rsidRDefault="00055CB6" w:rsidP="00055CB6">
                            <w:pPr>
                              <w:pStyle w:val="a4"/>
                              <w:suppressAutoHyphens/>
                              <w:rPr>
                                <w:b/>
                                <w:szCs w:val="24"/>
                              </w:rPr>
                            </w:pPr>
                            <w:r w:rsidRPr="00DA4956">
                              <w:rPr>
                                <w:b/>
                                <w:szCs w:val="24"/>
                              </w:rPr>
                              <w:t xml:space="preserve">Об утверждении отчета по исполнению плана по развитию правовой культуры территориальной избирательной комиссии Верещагинского муниципального округа за </w:t>
                            </w:r>
                            <w:r w:rsidR="00063B61">
                              <w:rPr>
                                <w:b/>
                                <w:szCs w:val="24"/>
                              </w:rPr>
                              <w:t>август</w:t>
                            </w:r>
                            <w:r w:rsidRPr="00DA4956">
                              <w:rPr>
                                <w:b/>
                                <w:szCs w:val="24"/>
                              </w:rPr>
                              <w:t xml:space="preserve"> 2026 года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85.05pt;margin-top:170.65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" filled="f" stroked="f">
                <v:textbox inset="0,0,0,0">
                  <w:txbxContent>
                    <w:p w14:paraId="45DEB1F0" w14:textId="16CA53A4" w:rsidR="00055CB6" w:rsidRPr="00DA4956" w:rsidRDefault="00055CB6" w:rsidP="00055CB6">
                      <w:pPr>
                        <w:pStyle w:val="a4"/>
                        <w:suppressAutoHyphens/>
                        <w:rPr>
                          <w:b/>
                          <w:szCs w:val="24"/>
                        </w:rPr>
                      </w:pPr>
                      <w:r w:rsidRPr="00DA4956">
                        <w:rPr>
                          <w:b/>
                          <w:szCs w:val="24"/>
                        </w:rPr>
                        <w:t xml:space="preserve">Об утверждении отчета по исполнению плана по развитию правовой культуры территориальной избирательной комиссии Верещагинского муниципального округа за </w:t>
                      </w:r>
                      <w:r w:rsidR="00063B61">
                        <w:rPr>
                          <w:b/>
                          <w:szCs w:val="24"/>
                        </w:rPr>
                        <w:t>август</w:t>
                      </w:r>
                      <w:r w:rsidRPr="00DA4956">
                        <w:rPr>
                          <w:b/>
                          <w:szCs w:val="24"/>
                        </w:rPr>
                        <w:t xml:space="preserve"> 2026 года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8A4517" w14:textId="77777777" w:rsidR="00EC22A9" w:rsidRPr="00055CB6" w:rsidRDefault="00EC22A9" w:rsidP="00DF42F4">
      <w:pPr>
        <w:pStyle w:val="a7"/>
        <w:spacing w:line="360" w:lineRule="auto"/>
        <w:ind w:firstLine="0"/>
      </w:pPr>
    </w:p>
    <w:p w14:paraId="01C2EF6F" w14:textId="77777777" w:rsidR="00783072" w:rsidRPr="00751328" w:rsidRDefault="00783072" w:rsidP="00783072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3B9ADA6F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B6D31B" w14:textId="77777777" w:rsidR="005374BD" w:rsidRDefault="005374BD">
      <w:r>
        <w:separator/>
      </w:r>
    </w:p>
  </w:endnote>
  <w:endnote w:type="continuationSeparator" w:id="0">
    <w:p w14:paraId="01EF9E97" w14:textId="77777777" w:rsidR="005374BD" w:rsidRDefault="00537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A4173A" w14:textId="77777777" w:rsidR="005374BD" w:rsidRDefault="005374BD">
      <w:r>
        <w:separator/>
      </w:r>
    </w:p>
  </w:footnote>
  <w:footnote w:type="continuationSeparator" w:id="0">
    <w:p w14:paraId="6C130D80" w14:textId="77777777" w:rsidR="005374BD" w:rsidRDefault="005374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B4FB5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35D06"/>
    <w:rsid w:val="00040063"/>
    <w:rsid w:val="00055CB6"/>
    <w:rsid w:val="00063B61"/>
    <w:rsid w:val="00085DCE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25905"/>
    <w:rsid w:val="00233652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4395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A1B98"/>
    <w:rsid w:val="004B052C"/>
    <w:rsid w:val="004B1FC7"/>
    <w:rsid w:val="004E2451"/>
    <w:rsid w:val="004F451C"/>
    <w:rsid w:val="00512D15"/>
    <w:rsid w:val="00513C2D"/>
    <w:rsid w:val="005244D8"/>
    <w:rsid w:val="00524C40"/>
    <w:rsid w:val="00525A05"/>
    <w:rsid w:val="005276C9"/>
    <w:rsid w:val="005374BD"/>
    <w:rsid w:val="00551323"/>
    <w:rsid w:val="005522B1"/>
    <w:rsid w:val="00556797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7C7"/>
    <w:rsid w:val="00A17511"/>
    <w:rsid w:val="00A26040"/>
    <w:rsid w:val="00A320E6"/>
    <w:rsid w:val="00A337B6"/>
    <w:rsid w:val="00A351C9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1822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77F2"/>
    <w:rsid w:val="00D50D5D"/>
    <w:rsid w:val="00D642F3"/>
    <w:rsid w:val="00D715AA"/>
    <w:rsid w:val="00D81BB7"/>
    <w:rsid w:val="00D83492"/>
    <w:rsid w:val="00D923FA"/>
    <w:rsid w:val="00DB235A"/>
    <w:rsid w:val="00DB4FB5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00C36"/>
    <w:rsid w:val="00F1500B"/>
    <w:rsid w:val="00F23E87"/>
    <w:rsid w:val="00F30BDA"/>
    <w:rsid w:val="00F56E73"/>
    <w:rsid w:val="00F70748"/>
    <w:rsid w:val="00F827D8"/>
    <w:rsid w:val="00F839B9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4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6</cp:revision>
  <cp:lastPrinted>2026-07-24T10:32:00Z</cp:lastPrinted>
  <dcterms:created xsi:type="dcterms:W3CDTF">2026-06-21T05:17:00Z</dcterms:created>
  <dcterms:modified xsi:type="dcterms:W3CDTF">2026-08-18T09:28:00Z</dcterms:modified>
</cp:coreProperties>
</file>