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2548F7" w14:textId="6C05DCEE" w:rsidR="00B7177C" w:rsidRPr="006840AA" w:rsidRDefault="006E6E3B" w:rsidP="006840AA">
      <w:pPr>
        <w:pStyle w:val="a7"/>
        <w:suppressAutoHyphens/>
        <w:spacing w:line="360" w:lineRule="auto"/>
        <w:ind w:firstLine="709"/>
      </w:pPr>
      <w:r>
        <w:t>В соответствии со статьями 11, 12 Закона Пермского края от 20.02.2007 г. № 4-ПК «О территориальных избирательных комиссиях Пермского края»,</w:t>
      </w:r>
    </w:p>
    <w:p w14:paraId="38EC4CB5" w14:textId="1F35BFA5" w:rsidR="00B7177C" w:rsidRDefault="00B7177C" w:rsidP="006840AA">
      <w:pPr>
        <w:pStyle w:val="a7"/>
        <w:spacing w:before="240" w:after="240" w:line="336" w:lineRule="auto"/>
        <w:jc w:val="center"/>
      </w:pPr>
      <w:r>
        <w:t xml:space="preserve">Комиссия </w:t>
      </w:r>
      <w:proofErr w:type="gramStart"/>
      <w:r>
        <w:t>р</w:t>
      </w:r>
      <w:proofErr w:type="gramEnd"/>
      <w:r>
        <w:t xml:space="preserve"> е ш а е т:</w:t>
      </w:r>
    </w:p>
    <w:p w14:paraId="6DB12911" w14:textId="43E67EB5" w:rsidR="006E6E3B" w:rsidRDefault="006E6E3B" w:rsidP="006E6E3B">
      <w:pPr>
        <w:pStyle w:val="a7"/>
        <w:tabs>
          <w:tab w:val="left" w:pos="1418"/>
        </w:tabs>
        <w:suppressAutoHyphens/>
        <w:spacing w:line="360" w:lineRule="auto"/>
        <w:ind w:firstLine="709"/>
      </w:pPr>
      <w:r>
        <w:t xml:space="preserve">1. Утвердить план работы территориальной избирательной комиссии Верещагинского муниципального округа на </w:t>
      </w:r>
      <w:r w:rsidR="00DF7BFC">
        <w:t>сентябрь</w:t>
      </w:r>
      <w:r>
        <w:t xml:space="preserve"> 2026 года (прилагается).</w:t>
      </w:r>
    </w:p>
    <w:p w14:paraId="40817307" w14:textId="77777777" w:rsidR="006E6E3B" w:rsidRDefault="006E6E3B" w:rsidP="006E6E3B">
      <w:pPr>
        <w:pStyle w:val="a7"/>
        <w:tabs>
          <w:tab w:val="left" w:pos="1418"/>
        </w:tabs>
        <w:suppressAutoHyphens/>
        <w:spacing w:line="360" w:lineRule="auto"/>
        <w:ind w:firstLine="709"/>
      </w:pPr>
      <w:r>
        <w:t>2. </w:t>
      </w:r>
      <w:proofErr w:type="gramStart"/>
      <w:r>
        <w:t>Разместить</w:t>
      </w:r>
      <w:proofErr w:type="gramEnd"/>
      <w:r>
        <w:t xml:space="preserve"> настоящее решение на Едином портале избирательных комиссий Пермского края в информационно-телекоммуникационной сети «Интернет».</w:t>
      </w:r>
    </w:p>
    <w:p w14:paraId="4126A524" w14:textId="77777777" w:rsidR="006E6E3B" w:rsidRDefault="006E6E3B" w:rsidP="006E6E3B">
      <w:pPr>
        <w:pStyle w:val="a7"/>
        <w:suppressAutoHyphens/>
        <w:spacing w:line="360" w:lineRule="auto"/>
        <w:ind w:firstLine="709"/>
      </w:pPr>
      <w:r>
        <w:t>3. </w:t>
      </w:r>
      <w:proofErr w:type="gramStart"/>
      <w:r>
        <w:t>Контроль за</w:t>
      </w:r>
      <w:proofErr w:type="gramEnd"/>
      <w:r>
        <w:t xml:space="preserve"> исполнением решения возложить на  секретаря территориальной избирательной комиссии Верещагинского муниципального округа Абдульминову А.А.</w:t>
      </w:r>
    </w:p>
    <w:p w14:paraId="1393710F" w14:textId="0A7E2356" w:rsidR="00A5243C" w:rsidRPr="006E6E3B" w:rsidRDefault="00C477FF" w:rsidP="009213EB">
      <w:pPr>
        <w:pStyle w:val="a6"/>
        <w:spacing w:after="0" w:line="240" w:lineRule="auto"/>
        <w:ind w:right="5387"/>
        <w:rPr>
          <w:b w:val="0"/>
          <w:bCs/>
          <w:sz w:val="20"/>
        </w:rPr>
      </w:pP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CF93A36" wp14:editId="3EF28076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57653146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AA8656" w14:textId="338DD994" w:rsidR="00E75F24" w:rsidRPr="00DF42F4" w:rsidRDefault="00D06ADA" w:rsidP="00E75F24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</w:t>
                            </w:r>
                            <w:r w:rsidR="00DF7BFC">
                              <w:rPr>
                                <w:sz w:val="24"/>
                                <w:szCs w:val="24"/>
                              </w:rPr>
                              <w:t>8</w:t>
                            </w:r>
                            <w:r w:rsidR="006E6E3B">
                              <w:rPr>
                                <w:sz w:val="24"/>
                                <w:szCs w:val="24"/>
                              </w:rPr>
                              <w:t>/0</w:t>
                            </w:r>
                            <w:r w:rsidR="00DF7BFC">
                              <w:rPr>
                                <w:sz w:val="24"/>
                                <w:szCs w:val="24"/>
                              </w:rPr>
                              <w:t>8</w:t>
                            </w:r>
                            <w:r w:rsidR="006E6E3B">
                              <w:rPr>
                                <w:sz w:val="24"/>
                                <w:szCs w:val="24"/>
                              </w:rPr>
                              <w:t>-5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" filled="f" stroked="f">
                <v:textbox inset="0,0,0,0">
                  <w:txbxContent>
                    <w:p w14:paraId="20AA8656" w14:textId="338DD994" w:rsidR="00E75F24" w:rsidRPr="00DF42F4" w:rsidRDefault="00D06ADA" w:rsidP="00E75F24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1</w:t>
                      </w:r>
                      <w:r w:rsidR="00DF7BFC">
                        <w:rPr>
                          <w:sz w:val="24"/>
                          <w:szCs w:val="24"/>
                        </w:rPr>
                        <w:t>8</w:t>
                      </w:r>
                      <w:r w:rsidR="006E6E3B">
                        <w:rPr>
                          <w:sz w:val="24"/>
                          <w:szCs w:val="24"/>
                        </w:rPr>
                        <w:t>/0</w:t>
                      </w:r>
                      <w:r w:rsidR="00DF7BFC">
                        <w:rPr>
                          <w:sz w:val="24"/>
                          <w:szCs w:val="24"/>
                        </w:rPr>
                        <w:t>8</w:t>
                      </w:r>
                      <w:r w:rsidR="006E6E3B">
                        <w:rPr>
                          <w:sz w:val="24"/>
                          <w:szCs w:val="24"/>
                        </w:rPr>
                        <w:t>-5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CF93A36" wp14:editId="19714722">
                <wp:simplePos x="0" y="0"/>
                <wp:positionH relativeFrom="page">
                  <wp:posOffset>1440180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1024345056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5AEA5" w14:textId="435B22A8" w:rsidR="00975170" w:rsidRPr="00DF42F4" w:rsidRDefault="00DF7BFC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20</w:t>
                            </w:r>
                            <w:r w:rsidR="006E6E3B">
                              <w:rPr>
                                <w:sz w:val="24"/>
                                <w:szCs w:val="24"/>
                              </w:rPr>
                              <w:t>.0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8</w:t>
                            </w:r>
                            <w:r w:rsidR="006E6E3B">
                              <w:rPr>
                                <w:sz w:val="24"/>
                                <w:szCs w:val="24"/>
                              </w:rPr>
                              <w:t>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2" o:spid="_x0000_s1027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" filled="f" stroked="f">
                <v:textbox inset="0,0,0,0">
                  <w:txbxContent>
                    <w:p w14:paraId="27D5AEA5" w14:textId="435B22A8" w:rsidR="00975170" w:rsidRPr="00DF42F4" w:rsidRDefault="00DF7BFC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20</w:t>
                      </w:r>
                      <w:r w:rsidR="006E6E3B">
                        <w:rPr>
                          <w:sz w:val="24"/>
                          <w:szCs w:val="24"/>
                        </w:rPr>
                        <w:t>.0</w:t>
                      </w:r>
                      <w:r>
                        <w:rPr>
                          <w:sz w:val="24"/>
                          <w:szCs w:val="24"/>
                        </w:rPr>
                        <w:t>8</w:t>
                      </w:r>
                      <w:r w:rsidR="006E6E3B">
                        <w:rPr>
                          <w:sz w:val="24"/>
                          <w:szCs w:val="24"/>
                        </w:rPr>
                        <w:t>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0237228" wp14:editId="7836F8F8">
                <wp:simplePos x="0" y="0"/>
                <wp:positionH relativeFrom="page">
                  <wp:posOffset>1080135</wp:posOffset>
                </wp:positionH>
                <wp:positionV relativeFrom="page">
                  <wp:posOffset>2167255</wp:posOffset>
                </wp:positionV>
                <wp:extent cx="5940000" cy="648000"/>
                <wp:effectExtent l="0" t="0" r="3810" b="0"/>
                <wp:wrapNone/>
                <wp:docPr id="20927237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0000" cy="64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BEA4FA" w14:textId="1B1FD700" w:rsidR="00B33253" w:rsidRPr="006E6E3B" w:rsidRDefault="006E6E3B" w:rsidP="006E6E3B">
                            <w:pPr>
                              <w:pStyle w:val="a4"/>
                              <w:suppressAutoHyphens/>
                              <w:rPr>
                                <w:b/>
                                <w:szCs w:val="24"/>
                              </w:rPr>
                            </w:pPr>
                            <w:r w:rsidRPr="00BD356F">
                              <w:rPr>
                                <w:b/>
                                <w:szCs w:val="24"/>
                              </w:rPr>
                              <w:t>О плане работы территориальной избирательной комиссии Вер</w:t>
                            </w:r>
                            <w:bookmarkStart w:id="0" w:name="_GoBack"/>
                            <w:bookmarkEnd w:id="0"/>
                            <w:r w:rsidRPr="00BD356F">
                              <w:rPr>
                                <w:b/>
                                <w:szCs w:val="24"/>
                              </w:rPr>
                              <w:t xml:space="preserve">ещагинского муниципального округа на </w:t>
                            </w:r>
                            <w:r w:rsidR="00DF7BFC">
                              <w:rPr>
                                <w:b/>
                                <w:szCs w:val="24"/>
                              </w:rPr>
                              <w:t>сентябрь</w:t>
                            </w:r>
                            <w:r w:rsidRPr="00BD356F">
                              <w:rPr>
                                <w:b/>
                                <w:szCs w:val="24"/>
                              </w:rPr>
                              <w:t xml:space="preserve"> 2026 года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8" type="#_x0000_t202" style="position:absolute;margin-left:85.05pt;margin-top:170.65pt;width:467.7pt;height:51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" filled="f" stroked="f">
                <v:textbox inset="0,0,0,0">
                  <w:txbxContent>
                    <w:p w14:paraId="6BBEA4FA" w14:textId="1B1FD700" w:rsidR="00B33253" w:rsidRPr="006E6E3B" w:rsidRDefault="006E6E3B" w:rsidP="006E6E3B">
                      <w:pPr>
                        <w:pStyle w:val="a4"/>
                        <w:suppressAutoHyphens/>
                        <w:rPr>
                          <w:b/>
                          <w:szCs w:val="24"/>
                        </w:rPr>
                      </w:pPr>
                      <w:r w:rsidRPr="00BD356F">
                        <w:rPr>
                          <w:b/>
                          <w:szCs w:val="24"/>
                        </w:rPr>
                        <w:t xml:space="preserve">О плане работы территориальной избирательной комиссии Верещагинского муниципального округа на </w:t>
                      </w:r>
                      <w:r w:rsidR="00DF7BFC">
                        <w:rPr>
                          <w:b/>
                          <w:szCs w:val="24"/>
                        </w:rPr>
                        <w:t>сентябрь</w:t>
                      </w:r>
                      <w:r w:rsidRPr="00BD356F">
                        <w:rPr>
                          <w:b/>
                          <w:szCs w:val="24"/>
                        </w:rPr>
                        <w:t xml:space="preserve"> 2026 года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38A4517" w14:textId="77777777" w:rsidR="00EC22A9" w:rsidRPr="006E6E3B" w:rsidRDefault="00EC22A9" w:rsidP="00DF42F4">
      <w:pPr>
        <w:pStyle w:val="a7"/>
        <w:spacing w:line="360" w:lineRule="auto"/>
        <w:ind w:firstLine="0"/>
      </w:pPr>
    </w:p>
    <w:p w14:paraId="2D52B5B5" w14:textId="77777777" w:rsidR="00751328" w:rsidRPr="00751328" w:rsidRDefault="00751328" w:rsidP="00DF42F4">
      <w:pPr>
        <w:pStyle w:val="a7"/>
        <w:spacing w:line="360" w:lineRule="auto"/>
        <w:ind w:firstLine="0"/>
      </w:pPr>
    </w:p>
    <w:p w14:paraId="01C2EF6F" w14:textId="77777777" w:rsidR="00783072" w:rsidRPr="00751328" w:rsidRDefault="00783072" w:rsidP="00783072">
      <w:pPr>
        <w:pStyle w:val="a7"/>
        <w:spacing w:line="360" w:lineRule="auto"/>
        <w:ind w:firstLine="0"/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783072" w14:paraId="7EA53346" w14:textId="77777777" w:rsidTr="002D3309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2E6815FF" w14:textId="77777777" w:rsidR="00783072" w:rsidRPr="00FD0E8F" w:rsidRDefault="00783072" w:rsidP="002D3309">
            <w:pPr>
              <w:pStyle w:val="a7"/>
              <w:spacing w:before="600" w:line="240" w:lineRule="auto"/>
              <w:ind w:firstLine="0"/>
            </w:pPr>
            <w:r>
              <w:t>Председатель</w:t>
            </w:r>
            <w:r w:rsidRPr="006C02F4">
              <w:t xml:space="preserve"> </w:t>
            </w:r>
            <w:r>
              <w:t>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6A20929B" w14:textId="202559F6" w:rsidR="00783072" w:rsidRDefault="00C005D3" w:rsidP="002D3309">
            <w:pPr>
              <w:pStyle w:val="a7"/>
              <w:spacing w:before="600" w:line="240" w:lineRule="auto"/>
              <w:ind w:firstLine="0"/>
              <w:jc w:val="right"/>
            </w:pPr>
            <w:r>
              <w:t>С.Ю. Бардасова</w:t>
            </w:r>
          </w:p>
        </w:tc>
      </w:tr>
      <w:tr w:rsidR="00783072" w14:paraId="1256DB87" w14:textId="77777777" w:rsidTr="002D3309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22AD0502" w14:textId="77777777" w:rsidR="00783072" w:rsidRDefault="00783072" w:rsidP="002D3309">
            <w:pPr>
              <w:pStyle w:val="a7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62A5EBE0" w14:textId="77777777" w:rsidR="00783072" w:rsidRDefault="00783072" w:rsidP="002D3309">
            <w:pPr>
              <w:pStyle w:val="a7"/>
              <w:spacing w:line="240" w:lineRule="auto"/>
              <w:ind w:firstLine="0"/>
              <w:jc w:val="right"/>
            </w:pPr>
          </w:p>
        </w:tc>
      </w:tr>
      <w:tr w:rsidR="00783072" w14:paraId="390B8584" w14:textId="77777777" w:rsidTr="002D3309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293073C8" w14:textId="77777777" w:rsidR="00783072" w:rsidRDefault="00783072" w:rsidP="002D3309">
            <w:pPr>
              <w:pStyle w:val="a7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42D679CD" w14:textId="76D143D3" w:rsidR="00783072" w:rsidRDefault="00C005D3" w:rsidP="002D3309">
            <w:pPr>
              <w:pStyle w:val="a7"/>
              <w:spacing w:line="240" w:lineRule="auto"/>
              <w:ind w:firstLine="0"/>
              <w:jc w:val="right"/>
            </w:pPr>
            <w:r>
              <w:t>А.А. Абдульминова</w:t>
            </w:r>
          </w:p>
        </w:tc>
      </w:tr>
    </w:tbl>
    <w:p w14:paraId="4DF9F376" w14:textId="3B9ADA6F" w:rsidR="00525A05" w:rsidRPr="00DF42F4" w:rsidRDefault="00525A05" w:rsidP="00DF42F4">
      <w:pPr>
        <w:pStyle w:val="a7"/>
        <w:spacing w:line="240" w:lineRule="auto"/>
        <w:ind w:firstLine="0"/>
        <w:rPr>
          <w:sz w:val="20"/>
        </w:rPr>
      </w:pPr>
    </w:p>
    <w:sectPr w:rsidR="00525A05" w:rsidRPr="00DF42F4" w:rsidSect="00C17CF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4BE4846" w14:textId="77777777" w:rsidR="00817765" w:rsidRDefault="00817765">
      <w:r>
        <w:separator/>
      </w:r>
    </w:p>
  </w:endnote>
  <w:endnote w:type="continuationSeparator" w:id="0">
    <w:p w14:paraId="50394EBA" w14:textId="77777777" w:rsidR="00817765" w:rsidRDefault="008177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D922649" w14:textId="77777777" w:rsidR="00975170" w:rsidRDefault="00975170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6AD3AC36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CFAB636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CD09FD5" w14:textId="77777777" w:rsidR="00817765" w:rsidRDefault="00817765">
      <w:r>
        <w:separator/>
      </w:r>
    </w:p>
  </w:footnote>
  <w:footnote w:type="continuationSeparator" w:id="0">
    <w:p w14:paraId="626E048E" w14:textId="77777777" w:rsidR="00817765" w:rsidRDefault="0081776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6152A5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14:paraId="31AC7935" w14:textId="77777777" w:rsidR="00975170" w:rsidRDefault="00975170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4D1AC3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EC6E46">
      <w:rPr>
        <w:noProof/>
      </w:rPr>
      <w:t>2</w:t>
    </w:r>
    <w:r>
      <w:fldChar w:fldCharType="end"/>
    </w:r>
  </w:p>
  <w:p w14:paraId="4908649C" w14:textId="77777777" w:rsidR="00975170" w:rsidRDefault="00975170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A337B6" w:rsidRPr="00592A53" w14:paraId="06D32497" w14:textId="77777777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1DA6107C" w14:textId="3FFF27E8"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1" w:name="_Hlk226469319"/>
        </w:p>
      </w:tc>
    </w:tr>
    <w:tr w:rsidR="00A337B6" w:rsidRPr="00592A53" w14:paraId="3076703F" w14:textId="77777777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14:paraId="58F599A4" w14:textId="77777777" w:rsidR="00783072" w:rsidRDefault="001B4E29" w:rsidP="00371D99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 w:rsidRPr="001B4E2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="00104FBA" w:rsidRPr="00104FBA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ВЕРЕЩАГИНСКОГО </w:t>
          </w:r>
          <w:r w:rsidRPr="001B4E2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МУНИЦИПАЛЬНОГО ОКРУГА</w:t>
          </w:r>
        </w:p>
        <w:p w14:paraId="74E5D702" w14:textId="4DD3FF4A" w:rsidR="00A337B6" w:rsidRPr="00CA5A0E" w:rsidRDefault="00513C2D" w:rsidP="00783072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C82390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14:paraId="31466586" w14:textId="77777777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657CCD89" w14:textId="4366BDF7" w:rsidR="00A337B6" w:rsidRPr="00592B00" w:rsidRDefault="00E75F2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</w:t>
          </w:r>
          <w:r w:rsidR="00811B95">
            <w:rPr>
              <w:rFonts w:ascii="Times New Roman" w:hAnsi="Times New Roman" w:cs="Times New Roman"/>
              <w:sz w:val="28"/>
              <w:szCs w:val="28"/>
            </w:rPr>
            <w:t>___</w:t>
          </w:r>
          <w:r>
            <w:rPr>
              <w:rFonts w:ascii="Times New Roman" w:hAnsi="Times New Roman" w:cs="Times New Roman"/>
              <w:sz w:val="28"/>
              <w:szCs w:val="28"/>
            </w:rPr>
            <w:t>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7FE5EC5D" w14:textId="77777777"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32A9A5B2" w14:textId="1BAF9720" w:rsidR="00A337B6" w:rsidRPr="00592B00" w:rsidRDefault="003B5AA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E75F24"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811B95" w:rsidRPr="00592B00" w14:paraId="621FA5CA" w14:textId="77777777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14:paraId="4E68A1AB" w14:textId="77777777"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F0EFB3C" w14:textId="4AC15B72" w:rsidR="00811B95" w:rsidRPr="00201E8F" w:rsidRDefault="00811B95" w:rsidP="002D277C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201E8F">
            <w:rPr>
              <w:rFonts w:ascii="Times New Roman" w:hAnsi="Times New Roman" w:cs="Times New Roman"/>
              <w:b/>
              <w:bCs/>
              <w:spacing w:val="20"/>
            </w:rPr>
            <w:t xml:space="preserve">г. </w:t>
          </w:r>
          <w:r w:rsidR="00465F72" w:rsidRPr="00465F72">
            <w:rPr>
              <w:rFonts w:ascii="Times New Roman" w:hAnsi="Times New Roman" w:cs="Times New Roman"/>
              <w:b/>
              <w:bCs/>
              <w:spacing w:val="20"/>
            </w:rPr>
            <w:t>Верещагино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CC8E5AC" w14:textId="77777777"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CA5A0E" w:rsidRPr="00592B00" w14:paraId="5D8F57A1" w14:textId="77777777" w:rsidTr="00965E81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7FE3B478" w14:textId="422F2498"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1"/>
  </w:tbl>
  <w:p w14:paraId="62FCCB54" w14:textId="77777777" w:rsidR="00867F8C" w:rsidRPr="00296CAB" w:rsidRDefault="00867F8C" w:rsidP="00905991">
    <w:pPr>
      <w:pStyle w:val="a4"/>
      <w:rPr>
        <w:sz w:val="4"/>
        <w:szCs w:val="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46BF"/>
    <w:rsid w:val="00001A6C"/>
    <w:rsid w:val="000137D7"/>
    <w:rsid w:val="00034A8D"/>
    <w:rsid w:val="00035ABC"/>
    <w:rsid w:val="00040063"/>
    <w:rsid w:val="00085DCE"/>
    <w:rsid w:val="000D0D54"/>
    <w:rsid w:val="000F1485"/>
    <w:rsid w:val="00104FBA"/>
    <w:rsid w:val="001078BC"/>
    <w:rsid w:val="00115836"/>
    <w:rsid w:val="001243E3"/>
    <w:rsid w:val="00137969"/>
    <w:rsid w:val="00191482"/>
    <w:rsid w:val="001A00FC"/>
    <w:rsid w:val="001B15BE"/>
    <w:rsid w:val="001B4E29"/>
    <w:rsid w:val="001C1318"/>
    <w:rsid w:val="00201E8F"/>
    <w:rsid w:val="00205244"/>
    <w:rsid w:val="00225905"/>
    <w:rsid w:val="00233652"/>
    <w:rsid w:val="00257A42"/>
    <w:rsid w:val="00264F65"/>
    <w:rsid w:val="00296CAB"/>
    <w:rsid w:val="002B21D1"/>
    <w:rsid w:val="002B3EE9"/>
    <w:rsid w:val="002C2A72"/>
    <w:rsid w:val="002D277C"/>
    <w:rsid w:val="002D4959"/>
    <w:rsid w:val="002E2BDC"/>
    <w:rsid w:val="003012C6"/>
    <w:rsid w:val="00303229"/>
    <w:rsid w:val="00303589"/>
    <w:rsid w:val="0030402A"/>
    <w:rsid w:val="00331EFD"/>
    <w:rsid w:val="00357CAF"/>
    <w:rsid w:val="00365DAC"/>
    <w:rsid w:val="00371D99"/>
    <w:rsid w:val="00382607"/>
    <w:rsid w:val="00383862"/>
    <w:rsid w:val="00385F5E"/>
    <w:rsid w:val="003B5AAA"/>
    <w:rsid w:val="003C306A"/>
    <w:rsid w:val="003C51F7"/>
    <w:rsid w:val="003E7736"/>
    <w:rsid w:val="00412B26"/>
    <w:rsid w:val="00447D5C"/>
    <w:rsid w:val="00461A95"/>
    <w:rsid w:val="00462428"/>
    <w:rsid w:val="00465F72"/>
    <w:rsid w:val="00474EF2"/>
    <w:rsid w:val="004A1B98"/>
    <w:rsid w:val="004B052C"/>
    <w:rsid w:val="004B1FC7"/>
    <w:rsid w:val="004E2451"/>
    <w:rsid w:val="004F451C"/>
    <w:rsid w:val="00512D15"/>
    <w:rsid w:val="00513C2D"/>
    <w:rsid w:val="005244D8"/>
    <w:rsid w:val="00524C40"/>
    <w:rsid w:val="00525A05"/>
    <w:rsid w:val="005276C9"/>
    <w:rsid w:val="00551323"/>
    <w:rsid w:val="005522B1"/>
    <w:rsid w:val="005550C6"/>
    <w:rsid w:val="00556797"/>
    <w:rsid w:val="00592B00"/>
    <w:rsid w:val="005A62A6"/>
    <w:rsid w:val="00600F16"/>
    <w:rsid w:val="006304A1"/>
    <w:rsid w:val="006541FD"/>
    <w:rsid w:val="006566AB"/>
    <w:rsid w:val="006840AA"/>
    <w:rsid w:val="006917DF"/>
    <w:rsid w:val="006928A1"/>
    <w:rsid w:val="00695EF5"/>
    <w:rsid w:val="006A3F09"/>
    <w:rsid w:val="006A40BF"/>
    <w:rsid w:val="006A430D"/>
    <w:rsid w:val="006B3B7C"/>
    <w:rsid w:val="006B4EA4"/>
    <w:rsid w:val="006C02F4"/>
    <w:rsid w:val="006E6E3B"/>
    <w:rsid w:val="007035CA"/>
    <w:rsid w:val="00741EB1"/>
    <w:rsid w:val="00751328"/>
    <w:rsid w:val="00756AB6"/>
    <w:rsid w:val="00772DA0"/>
    <w:rsid w:val="00783072"/>
    <w:rsid w:val="007E4EC0"/>
    <w:rsid w:val="00811B95"/>
    <w:rsid w:val="00813760"/>
    <w:rsid w:val="0081478D"/>
    <w:rsid w:val="00817765"/>
    <w:rsid w:val="008338E7"/>
    <w:rsid w:val="00867F8C"/>
    <w:rsid w:val="00873008"/>
    <w:rsid w:val="008858AC"/>
    <w:rsid w:val="008907E9"/>
    <w:rsid w:val="008A4039"/>
    <w:rsid w:val="008B44FB"/>
    <w:rsid w:val="008B5678"/>
    <w:rsid w:val="008C35AF"/>
    <w:rsid w:val="008C5AD9"/>
    <w:rsid w:val="008C5E8A"/>
    <w:rsid w:val="008F37B9"/>
    <w:rsid w:val="00902D5C"/>
    <w:rsid w:val="00905991"/>
    <w:rsid w:val="009213EB"/>
    <w:rsid w:val="0093411B"/>
    <w:rsid w:val="00975170"/>
    <w:rsid w:val="009C4D07"/>
    <w:rsid w:val="009E2B6B"/>
    <w:rsid w:val="009E37C7"/>
    <w:rsid w:val="00A17511"/>
    <w:rsid w:val="00A26040"/>
    <w:rsid w:val="00A320E6"/>
    <w:rsid w:val="00A337B6"/>
    <w:rsid w:val="00A45148"/>
    <w:rsid w:val="00A5243C"/>
    <w:rsid w:val="00A54F15"/>
    <w:rsid w:val="00A63BF1"/>
    <w:rsid w:val="00A649A1"/>
    <w:rsid w:val="00A67D26"/>
    <w:rsid w:val="00A73284"/>
    <w:rsid w:val="00A80A57"/>
    <w:rsid w:val="00A92A25"/>
    <w:rsid w:val="00A97B92"/>
    <w:rsid w:val="00AD3B0E"/>
    <w:rsid w:val="00B02235"/>
    <w:rsid w:val="00B100EF"/>
    <w:rsid w:val="00B1160A"/>
    <w:rsid w:val="00B11B42"/>
    <w:rsid w:val="00B17649"/>
    <w:rsid w:val="00B237E4"/>
    <w:rsid w:val="00B33253"/>
    <w:rsid w:val="00B36BA0"/>
    <w:rsid w:val="00B45B6A"/>
    <w:rsid w:val="00B46040"/>
    <w:rsid w:val="00B617B8"/>
    <w:rsid w:val="00B7177C"/>
    <w:rsid w:val="00B7195A"/>
    <w:rsid w:val="00B72D4A"/>
    <w:rsid w:val="00B77D71"/>
    <w:rsid w:val="00B866F4"/>
    <w:rsid w:val="00B871BB"/>
    <w:rsid w:val="00B90C37"/>
    <w:rsid w:val="00B9285C"/>
    <w:rsid w:val="00BA6E86"/>
    <w:rsid w:val="00BA7FB1"/>
    <w:rsid w:val="00BB38DD"/>
    <w:rsid w:val="00BC03E1"/>
    <w:rsid w:val="00BC66B0"/>
    <w:rsid w:val="00BC7D7A"/>
    <w:rsid w:val="00BF0468"/>
    <w:rsid w:val="00C005D3"/>
    <w:rsid w:val="00C17CFD"/>
    <w:rsid w:val="00C20323"/>
    <w:rsid w:val="00C33007"/>
    <w:rsid w:val="00C359CC"/>
    <w:rsid w:val="00C46980"/>
    <w:rsid w:val="00C477FF"/>
    <w:rsid w:val="00C60B0F"/>
    <w:rsid w:val="00C87DD5"/>
    <w:rsid w:val="00C9299B"/>
    <w:rsid w:val="00C96763"/>
    <w:rsid w:val="00CA5A0E"/>
    <w:rsid w:val="00CA6101"/>
    <w:rsid w:val="00CB10B7"/>
    <w:rsid w:val="00CC2B8D"/>
    <w:rsid w:val="00CC46BF"/>
    <w:rsid w:val="00CC4879"/>
    <w:rsid w:val="00CF1EBC"/>
    <w:rsid w:val="00D05B3A"/>
    <w:rsid w:val="00D06ADA"/>
    <w:rsid w:val="00D277F2"/>
    <w:rsid w:val="00D50D5D"/>
    <w:rsid w:val="00D642F3"/>
    <w:rsid w:val="00D715AA"/>
    <w:rsid w:val="00D81BB7"/>
    <w:rsid w:val="00D83492"/>
    <w:rsid w:val="00D923FA"/>
    <w:rsid w:val="00DB235A"/>
    <w:rsid w:val="00DC6913"/>
    <w:rsid w:val="00DD43E0"/>
    <w:rsid w:val="00DE48F3"/>
    <w:rsid w:val="00DF27D0"/>
    <w:rsid w:val="00DF42F4"/>
    <w:rsid w:val="00DF5AD2"/>
    <w:rsid w:val="00DF7BFC"/>
    <w:rsid w:val="00E04155"/>
    <w:rsid w:val="00E10E03"/>
    <w:rsid w:val="00E11D12"/>
    <w:rsid w:val="00E2366A"/>
    <w:rsid w:val="00E531F5"/>
    <w:rsid w:val="00E56B58"/>
    <w:rsid w:val="00E636DE"/>
    <w:rsid w:val="00E65F47"/>
    <w:rsid w:val="00E7098F"/>
    <w:rsid w:val="00E745D7"/>
    <w:rsid w:val="00E75F24"/>
    <w:rsid w:val="00E92E02"/>
    <w:rsid w:val="00E962E5"/>
    <w:rsid w:val="00EC22A9"/>
    <w:rsid w:val="00EC6E46"/>
    <w:rsid w:val="00ED46C9"/>
    <w:rsid w:val="00EF312D"/>
    <w:rsid w:val="00F1500B"/>
    <w:rsid w:val="00F23E87"/>
    <w:rsid w:val="00F30BDA"/>
    <w:rsid w:val="00F56E73"/>
    <w:rsid w:val="00F70748"/>
    <w:rsid w:val="00F827D8"/>
    <w:rsid w:val="00FA7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2BC32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Письмо_горизонтальное.dot</Template>
  <TotalTime>2</TotalTime>
  <Pages>1</Pages>
  <Words>101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Пользователь</cp:lastModifiedBy>
  <cp:revision>6</cp:revision>
  <cp:lastPrinted>2026-08-20T09:03:00Z</cp:lastPrinted>
  <dcterms:created xsi:type="dcterms:W3CDTF">2026-06-21T05:19:00Z</dcterms:created>
  <dcterms:modified xsi:type="dcterms:W3CDTF">2026-08-20T09:03:00Z</dcterms:modified>
</cp:coreProperties>
</file>